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8F133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E8A43A3" wp14:editId="39519224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2869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4929F6D6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EF56A3" w:rsidRPr="00A1394C">
        <w:rPr>
          <w:sz w:val="16"/>
        </w:rPr>
        <w:t>03.120.30; 19.020; 21.020</w:t>
      </w:r>
      <w:r>
        <w:tab/>
      </w:r>
      <w:r>
        <w:tab/>
      </w:r>
      <w:r>
        <w:rPr>
          <w:b/>
        </w:rPr>
        <w:t xml:space="preserve">Měsíc </w:t>
      </w:r>
      <w:r w:rsidR="00EF56A3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18D3E557" w14:textId="77777777">
        <w:trPr>
          <w:cantSplit/>
          <w:trHeight w:val="1701"/>
        </w:trPr>
        <w:tc>
          <w:tcPr>
            <w:tcW w:w="7371" w:type="dxa"/>
          </w:tcPr>
          <w:p w14:paraId="69EF4A41" w14:textId="196A6D8B" w:rsidR="00A83EAB" w:rsidRDefault="00EF56A3" w:rsidP="00EF56A3">
            <w:pPr>
              <w:pStyle w:val="1StrNN-4-3"/>
            </w:pPr>
            <w:r w:rsidRPr="00A1394C">
              <w:t>Zkoušení bezporuchovosti zařízení –</w:t>
            </w:r>
            <w:r w:rsidRPr="00A1394C">
              <w:br/>
              <w:t xml:space="preserve">Část 6: </w:t>
            </w:r>
            <w:r w:rsidR="00CA0040">
              <w:t>Zkoušky</w:t>
            </w:r>
            <w:r w:rsidR="00CA0040" w:rsidRPr="00A1394C">
              <w:t xml:space="preserve"> </w:t>
            </w:r>
            <w:r w:rsidRPr="00A1394C">
              <w:t>platnosti předpokladu konstantní intenzity poruch nebo konstantního parametru proudu poruch</w:t>
            </w:r>
          </w:p>
        </w:tc>
        <w:tc>
          <w:tcPr>
            <w:tcW w:w="2552" w:type="dxa"/>
          </w:tcPr>
          <w:p w14:paraId="1C0089A4" w14:textId="77777777" w:rsidR="00EF56A3" w:rsidRPr="00A1394C" w:rsidRDefault="00EF56A3" w:rsidP="00EF56A3">
            <w:pPr>
              <w:pStyle w:val="1StrCN"/>
            </w:pPr>
            <w:r w:rsidRPr="00A1394C">
              <w:t>ČSN</w:t>
            </w:r>
            <w:r w:rsidRPr="00A1394C">
              <w:br/>
              <w:t>IEC 60605-6</w:t>
            </w:r>
            <w:r w:rsidRPr="00A1394C">
              <w:br/>
              <w:t>OPRAVA 1</w:t>
            </w:r>
          </w:p>
          <w:p w14:paraId="5BAD0CE0" w14:textId="77777777" w:rsidR="00A83EAB" w:rsidRDefault="00EF56A3" w:rsidP="00EF56A3">
            <w:pPr>
              <w:pStyle w:val="1StrTrZn"/>
            </w:pPr>
            <w:r w:rsidRPr="00A1394C">
              <w:t>01 0644</w:t>
            </w:r>
          </w:p>
        </w:tc>
      </w:tr>
    </w:tbl>
    <w:p w14:paraId="1411E6AB" w14:textId="77777777" w:rsidR="00A83EAB" w:rsidRDefault="00A83EAB">
      <w:pPr>
        <w:pStyle w:val="Shodnost"/>
      </w:pPr>
    </w:p>
    <w:p w14:paraId="0DCADA1B" w14:textId="77777777" w:rsidR="00EF56A3" w:rsidRPr="00A1394C" w:rsidRDefault="00EF56A3" w:rsidP="00EF56A3">
      <w:pPr>
        <w:pStyle w:val="Cizojazynnzev"/>
        <w:spacing w:after="840"/>
      </w:pPr>
      <w:r w:rsidRPr="00A1394C">
        <w:t>Corrigendum</w:t>
      </w:r>
    </w:p>
    <w:p w14:paraId="3A1E0930" w14:textId="77777777" w:rsidR="00EF56A3" w:rsidRPr="00067C3D" w:rsidRDefault="00EF56A3" w:rsidP="00EF56A3">
      <w:pPr>
        <w:pStyle w:val="Textnormy"/>
        <w:rPr>
          <w:rFonts w:cs="Arial"/>
        </w:rPr>
      </w:pPr>
      <w:r w:rsidRPr="00067C3D">
        <w:rPr>
          <w:rFonts w:cs="Arial"/>
        </w:rPr>
        <w:t>Tato oprava ČSN IEC 60605-6:1997 je českou verzí opravy IEC 60605-6:1997/COR1:2000-12. Překlad byl zajištěn Českou agenturou pro standardizaci. Má stejný status jako oficiální verze.</w:t>
      </w:r>
    </w:p>
    <w:p w14:paraId="2D5345F0" w14:textId="77777777" w:rsidR="00EF56A3" w:rsidRDefault="00EF56A3" w:rsidP="00EF56A3">
      <w:pPr>
        <w:pStyle w:val="Textnormy"/>
        <w:rPr>
          <w:rFonts w:cs="Arial"/>
          <w:lang w:val="en-GB"/>
        </w:rPr>
      </w:pPr>
      <w:bookmarkStart w:id="0" w:name="IdentA"/>
      <w:r w:rsidRPr="00067C3D">
        <w:rPr>
          <w:rFonts w:cs="Arial"/>
          <w:lang w:val="en-GB"/>
        </w:rPr>
        <w:t xml:space="preserve">This Corrigendum to </w:t>
      </w:r>
      <w:r w:rsidRPr="00067C3D">
        <w:rPr>
          <w:rFonts w:cs="Arial"/>
        </w:rPr>
        <w:t xml:space="preserve">ČSN IEC 60605-6:1997 </w:t>
      </w:r>
      <w:r w:rsidRPr="00067C3D">
        <w:rPr>
          <w:rFonts w:cs="Arial"/>
          <w:lang w:val="en-GB"/>
        </w:rPr>
        <w:t>is the Czech version of the Corrigendum</w:t>
      </w:r>
      <w:bookmarkEnd w:id="0"/>
      <w:r w:rsidRPr="00067C3D">
        <w:rPr>
          <w:rFonts w:cs="Arial"/>
          <w:lang w:val="en-GB"/>
        </w:rPr>
        <w:tab/>
      </w:r>
      <w:r w:rsidRPr="00067C3D">
        <w:rPr>
          <w:rFonts w:cs="Arial"/>
          <w:lang w:val="en-GB"/>
        </w:rPr>
        <w:br/>
        <w:t xml:space="preserve">IEC 60605-6:1997/COR1:2000-12. </w:t>
      </w:r>
      <w:r w:rsidRPr="00067C3D">
        <w:rPr>
          <w:rFonts w:cs="Arial"/>
        </w:rPr>
        <w:t xml:space="preserve">It was translated by the </w:t>
      </w:r>
      <w:r w:rsidRPr="00067C3D">
        <w:rPr>
          <w:rFonts w:cs="Arial"/>
          <w:color w:val="000000"/>
        </w:rPr>
        <w:t>Czech Standardization Agency</w:t>
      </w:r>
      <w:r w:rsidRPr="00067C3D">
        <w:rPr>
          <w:rFonts w:cs="Arial"/>
        </w:rPr>
        <w:t>.</w:t>
      </w:r>
      <w:r w:rsidRPr="00067C3D">
        <w:rPr>
          <w:rFonts w:cs="Arial"/>
          <w:lang w:val="en-GB"/>
        </w:rPr>
        <w:t xml:space="preserve"> It has the same status as the official version.</w:t>
      </w:r>
    </w:p>
    <w:p w14:paraId="73CEFE89" w14:textId="77777777" w:rsidR="001F3E50" w:rsidRPr="00BA20A9" w:rsidRDefault="001F3E50" w:rsidP="001F3E50">
      <w:pPr>
        <w:pStyle w:val="Nadpiskapitoly"/>
      </w:pPr>
      <w:r w:rsidRPr="00BA20A9">
        <w:t>Národní předmluva</w:t>
      </w:r>
    </w:p>
    <w:p w14:paraId="76FF69E7" w14:textId="77777777" w:rsidR="00244797" w:rsidRPr="00AC0FA5" w:rsidRDefault="00244797" w:rsidP="00244797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3F8EC6B8" w14:textId="2414FB45" w:rsidR="00244797" w:rsidRPr="00F20226" w:rsidRDefault="00244797" w:rsidP="00244797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8" w:history="1">
        <w:r w:rsidR="004C7CB1">
          <w:rPr>
            <w:rStyle w:val="Hypertextovodkaz"/>
          </w:rPr>
          <w:t>Česká agentura pro standardizaci, státní příspěvková organizace</w:t>
        </w:r>
      </w:hyperlink>
    </w:p>
    <w:p w14:paraId="636A47CD" w14:textId="0AC3D73F" w:rsidR="00244797" w:rsidRPr="009A3632" w:rsidRDefault="00244797" w:rsidP="00244797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4C7CB1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9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s.p.o.</w:t>
      </w:r>
    </w:p>
    <w:p w14:paraId="3D2F4A11" w14:textId="4C468846" w:rsidR="00EF56A3" w:rsidRPr="00067C3D" w:rsidRDefault="00244797" w:rsidP="00862A83">
      <w:pPr>
        <w:pStyle w:val="Textnormy"/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A394C36" w14:textId="77777777" w:rsidR="00A83EAB" w:rsidRDefault="00A83EAB">
      <w:pPr>
        <w:pStyle w:val="Textnormy"/>
        <w:tabs>
          <w:tab w:val="right" w:pos="9923"/>
        </w:tabs>
      </w:pPr>
    </w:p>
    <w:p w14:paraId="632D9758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714021A" w14:textId="77777777" w:rsidR="00EF56A3" w:rsidRPr="00AC0FA5" w:rsidRDefault="00EF56A3" w:rsidP="00EF56A3">
      <w:pPr>
        <w:pStyle w:val="Nadpiskapitoly"/>
        <w:pageBreakBefore/>
        <w:spacing w:before="0" w:after="0"/>
      </w:pPr>
      <w:r w:rsidRPr="00AC0FA5">
        <w:lastRenderedPageBreak/>
        <w:t>MEZINÁRODNÍ NORMA</w:t>
      </w:r>
    </w:p>
    <w:p w14:paraId="05A1984F" w14:textId="5C724D63" w:rsidR="00EF56A3" w:rsidRDefault="00EF56A3" w:rsidP="00862A83">
      <w:pPr>
        <w:pStyle w:val="Nadpiskapitoly"/>
        <w:tabs>
          <w:tab w:val="left" w:pos="7513"/>
        </w:tabs>
        <w:spacing w:after="840"/>
        <w:rPr>
          <w:b w:val="0"/>
          <w:sz w:val="20"/>
        </w:rPr>
      </w:pPr>
      <w:r w:rsidRPr="00A1394C">
        <w:t>Zkoušení bezporuchovosti zařízení –</w:t>
      </w:r>
      <w:r w:rsidRPr="00AC0FA5">
        <w:tab/>
      </w:r>
      <w:r>
        <w:t>IEC 60605-6:1997</w:t>
      </w:r>
      <w:r w:rsidR="002448C2">
        <w:t>-07</w:t>
      </w:r>
      <w:r w:rsidRPr="00AC0FA5">
        <w:br/>
      </w:r>
      <w:r w:rsidRPr="00A1394C">
        <w:t xml:space="preserve">Část 6: </w:t>
      </w:r>
      <w:r w:rsidR="00CA0040">
        <w:t>Zkoušk</w:t>
      </w:r>
      <w:r w:rsidR="00CA0040" w:rsidRPr="00A1394C">
        <w:t xml:space="preserve">y </w:t>
      </w:r>
      <w:r w:rsidRPr="00A1394C">
        <w:t xml:space="preserve">platnosti předpokladu konstantní intenzity </w:t>
      </w:r>
      <w:r>
        <w:tab/>
      </w:r>
      <w:r w:rsidRPr="000A3EA5">
        <w:rPr>
          <w:szCs w:val="24"/>
        </w:rPr>
        <w:t>OPRAVA 1</w:t>
      </w:r>
      <w:r>
        <w:br/>
      </w:r>
      <w:r w:rsidRPr="00A1394C">
        <w:t>poruch nebo konstantního parametru proudu poruch</w:t>
      </w:r>
      <w:r w:rsidRPr="00AC0FA5">
        <w:rPr>
          <w:sz w:val="20"/>
        </w:rPr>
        <w:tab/>
      </w:r>
      <w:r w:rsidRPr="000A3EA5">
        <w:rPr>
          <w:b w:val="0"/>
          <w:sz w:val="20"/>
        </w:rPr>
        <w:t>2000-12</w:t>
      </w:r>
    </w:p>
    <w:p w14:paraId="235CC1A7" w14:textId="20600C02" w:rsidR="00EF56A3" w:rsidRPr="00A1394C" w:rsidRDefault="00EF56A3" w:rsidP="00862A83">
      <w:pPr>
        <w:pStyle w:val="Nadpiskapitoly"/>
      </w:pPr>
      <w:r w:rsidRPr="00A1394C">
        <w:t>6</w:t>
      </w:r>
      <w:r w:rsidRPr="00862A83">
        <w:rPr>
          <w:rFonts w:eastAsia="Arial Unicode MS" w:cs="Arial"/>
        </w:rPr>
        <w:t> </w:t>
      </w:r>
      <w:r w:rsidR="00CA0040">
        <w:t>Zkoušky</w:t>
      </w:r>
      <w:r w:rsidR="00CA0040" w:rsidRPr="00A1394C">
        <w:t xml:space="preserve"> </w:t>
      </w:r>
      <w:r w:rsidRPr="00A1394C">
        <w:t>konstantnosti intenzity poruch</w:t>
      </w:r>
    </w:p>
    <w:p w14:paraId="387DEAED" w14:textId="77777777" w:rsidR="00EF56A3" w:rsidRPr="00B15D34" w:rsidRDefault="00EF56A3" w:rsidP="00EF56A3">
      <w:pPr>
        <w:pStyle w:val="Textnormy"/>
        <w:rPr>
          <w:i/>
        </w:rPr>
      </w:pPr>
      <w:r w:rsidRPr="00B15D34">
        <w:rPr>
          <w:i/>
        </w:rPr>
        <w:t>Čtvrtý odstavec se nahrazuje těmito novými odstavci:</w:t>
      </w:r>
    </w:p>
    <w:p w14:paraId="51AA55F8" w14:textId="77777777" w:rsidR="00EF56A3" w:rsidRPr="00A1394C" w:rsidRDefault="00EF56A3" w:rsidP="00EF56A3">
      <w:pPr>
        <w:pStyle w:val="Textnormy"/>
      </w:pPr>
      <w:r w:rsidRPr="00A1394C">
        <w:t xml:space="preserve">Pro </w:t>
      </w:r>
      <w:r w:rsidRPr="00A1394C">
        <w:rPr>
          <w:i/>
        </w:rPr>
        <w:t>i</w:t>
      </w:r>
      <w:r>
        <w:t> </w:t>
      </w:r>
      <w:r w:rsidRPr="00A1394C">
        <w:t>= 1</w:t>
      </w:r>
      <w:r>
        <w:t> </w:t>
      </w:r>
      <w:r w:rsidRPr="00A1394C">
        <w:t xml:space="preserve">až </w:t>
      </w:r>
      <w:r w:rsidRPr="00A1394C">
        <w:rPr>
          <w:i/>
        </w:rPr>
        <w:t>r</w:t>
      </w:r>
      <w:r>
        <w:t> </w:t>
      </w:r>
      <w:r w:rsidRPr="00A1394C">
        <w:t xml:space="preserve">se vypočte kumulovaná doba do </w:t>
      </w:r>
      <w:r w:rsidRPr="00A1394C">
        <w:rPr>
          <w:i/>
        </w:rPr>
        <w:t>i</w:t>
      </w:r>
      <w:r w:rsidRPr="00A1394C">
        <w:t>-té poruchy jako:</w:t>
      </w:r>
    </w:p>
    <w:p w14:paraId="0EB0FD10" w14:textId="77777777" w:rsidR="00EF56A3" w:rsidRPr="00A1394C" w:rsidRDefault="00EF56A3" w:rsidP="00EF56A3">
      <w:pPr>
        <w:pStyle w:val="Textnormy"/>
        <w:jc w:val="center"/>
      </w:pPr>
      <w:r w:rsidRPr="00A1394C">
        <w:rPr>
          <w:position w:val="-28"/>
        </w:rPr>
        <w:object w:dxaOrig="1680" w:dyaOrig="660" w14:anchorId="096045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9pt;height:33.2pt" o:ole="" fillcolor="window">
            <v:imagedata r:id="rId16" o:title=""/>
          </v:shape>
          <o:OLEObject Type="Embed" ProgID="Equation.3" ShapeID="_x0000_i1025" DrawAspect="Content" ObjectID="_1800166313" r:id="rId17"/>
        </w:object>
      </w:r>
    </w:p>
    <w:p w14:paraId="36E90CDB" w14:textId="77777777" w:rsidR="00EF56A3" w:rsidRPr="00A1394C" w:rsidRDefault="00EF56A3" w:rsidP="00EF56A3">
      <w:pPr>
        <w:pStyle w:val="Textnormy"/>
      </w:pPr>
      <w:r w:rsidRPr="00A1394C">
        <w:t>Vypočte se kumulovaná celková doba zkoušky jako:</w:t>
      </w:r>
    </w:p>
    <w:p w14:paraId="259EF052" w14:textId="77777777" w:rsidR="00EF56A3" w:rsidRPr="00A1394C" w:rsidRDefault="00EF56A3" w:rsidP="00EF56A3">
      <w:pPr>
        <w:pStyle w:val="Textnormy"/>
        <w:jc w:val="center"/>
      </w:pPr>
      <w:r w:rsidRPr="00A1394C">
        <w:rPr>
          <w:position w:val="-28"/>
        </w:rPr>
        <w:object w:dxaOrig="1740" w:dyaOrig="660" w14:anchorId="4D503740">
          <v:shape id="_x0000_i1026" type="#_x0000_t75" style="width:87.05pt;height:33.2pt" o:ole="" fillcolor="window">
            <v:imagedata r:id="rId18" o:title=""/>
          </v:shape>
          <o:OLEObject Type="Embed" ProgID="Equation.3" ShapeID="_x0000_i1026" DrawAspect="Content" ObjectID="_1800166314" r:id="rId19"/>
        </w:object>
      </w:r>
    </w:p>
    <w:p w14:paraId="5D764D8F" w14:textId="77777777" w:rsidR="00EF56A3" w:rsidRPr="00F11AF3" w:rsidRDefault="00EF56A3" w:rsidP="00EF56A3">
      <w:pPr>
        <w:pStyle w:val="Textnormy"/>
      </w:pPr>
    </w:p>
    <w:sectPr w:rsidR="00EF56A3" w:rsidRPr="00F11AF3" w:rsidSect="00AF7E9D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14DCA" w14:textId="77777777" w:rsidR="00882C39" w:rsidRDefault="00882C39">
      <w:r>
        <w:separator/>
      </w:r>
    </w:p>
  </w:endnote>
  <w:endnote w:type="continuationSeparator" w:id="0">
    <w:p w14:paraId="0EA13686" w14:textId="77777777" w:rsidR="00882C39" w:rsidRDefault="00882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7EB0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31B1426B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FB1E2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CB81FC5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A7C8E" w14:textId="70B57811" w:rsidR="00F34746" w:rsidRPr="00600001" w:rsidRDefault="00600001" w:rsidP="00600001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AEDFE08" wp14:editId="424363F3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48976942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2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F3A3D" w14:textId="77777777" w:rsidR="00B554F5" w:rsidRDefault="00F44B8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862A83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1C7F3" w14:textId="77777777" w:rsidR="00B554F5" w:rsidRDefault="00F44B8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CF140F" w14:textId="77777777" w:rsidR="00882C39" w:rsidRDefault="00882C39">
      <w:r>
        <w:separator/>
      </w:r>
    </w:p>
  </w:footnote>
  <w:footnote w:type="continuationSeparator" w:id="0">
    <w:p w14:paraId="24F89056" w14:textId="77777777" w:rsidR="00882C39" w:rsidRDefault="00882C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F93EF" w14:textId="77777777" w:rsidR="00F34746" w:rsidRDefault="00000000">
    <w:pPr>
      <w:pStyle w:val="Zhlav"/>
    </w:pPr>
    <w:r>
      <w:rPr>
        <w:noProof/>
      </w:rPr>
      <w:pict w14:anchorId="65ECBAC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889089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D2FBA" w14:textId="77777777" w:rsidR="00F34746" w:rsidRDefault="00000000">
    <w:pPr>
      <w:pStyle w:val="Zhlav"/>
      <w:jc w:val="right"/>
    </w:pPr>
    <w:r>
      <w:rPr>
        <w:noProof/>
      </w:rPr>
      <w:pict w14:anchorId="45C7436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889090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D6FF4" w14:textId="77777777" w:rsidR="00EF56A3" w:rsidRDefault="00000000">
    <w:pPr>
      <w:pStyle w:val="Zhlav"/>
    </w:pPr>
    <w:r>
      <w:rPr>
        <w:noProof/>
      </w:rPr>
      <w:pict w14:anchorId="0871CD1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889088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90B14" w14:textId="77777777" w:rsidR="00B554F5" w:rsidRPr="00A1394C" w:rsidRDefault="00000000" w:rsidP="00A1394C">
    <w:pPr>
      <w:pStyle w:val="Zhlav"/>
    </w:pPr>
    <w:r>
      <w:rPr>
        <w:noProof/>
      </w:rPr>
      <w:pict w14:anchorId="2842462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889092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44B81">
      <w:t>ČSN IEC 60605-6/Opr.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AC2D6" w14:textId="77777777" w:rsidR="00B554F5" w:rsidRDefault="00000000">
    <w:pPr>
      <w:pStyle w:val="Zhlav"/>
      <w:jc w:val="right"/>
    </w:pPr>
    <w:r>
      <w:rPr>
        <w:noProof/>
      </w:rPr>
      <w:pict w14:anchorId="1189C93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889093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44B81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2CFA8" w14:textId="77777777" w:rsidR="00B554F5" w:rsidRDefault="00000000">
    <w:pPr>
      <w:pStyle w:val="Zhlav"/>
    </w:pPr>
    <w:r>
      <w:rPr>
        <w:noProof/>
      </w:rPr>
      <w:pict w14:anchorId="6DFA142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889091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287345945">
    <w:abstractNumId w:val="17"/>
  </w:num>
  <w:num w:numId="2" w16cid:durableId="636880044">
    <w:abstractNumId w:val="14"/>
  </w:num>
  <w:num w:numId="3" w16cid:durableId="1832483472">
    <w:abstractNumId w:val="15"/>
  </w:num>
  <w:num w:numId="4" w16cid:durableId="89812246">
    <w:abstractNumId w:val="9"/>
  </w:num>
  <w:num w:numId="5" w16cid:durableId="1462570888">
    <w:abstractNumId w:val="10"/>
  </w:num>
  <w:num w:numId="6" w16cid:durableId="1650204429">
    <w:abstractNumId w:val="20"/>
    <w:lvlOverride w:ilvl="0">
      <w:startOverride w:val="1"/>
    </w:lvlOverride>
  </w:num>
  <w:num w:numId="7" w16cid:durableId="752508032">
    <w:abstractNumId w:val="11"/>
  </w:num>
  <w:num w:numId="8" w16cid:durableId="1600482873">
    <w:abstractNumId w:val="16"/>
  </w:num>
  <w:num w:numId="9" w16cid:durableId="1475218953">
    <w:abstractNumId w:val="10"/>
    <w:lvlOverride w:ilvl="0">
      <w:startOverride w:val="1"/>
    </w:lvlOverride>
  </w:num>
  <w:num w:numId="10" w16cid:durableId="167259422">
    <w:abstractNumId w:val="20"/>
  </w:num>
  <w:num w:numId="11" w16cid:durableId="618606384">
    <w:abstractNumId w:val="13"/>
  </w:num>
  <w:num w:numId="12" w16cid:durableId="579407429">
    <w:abstractNumId w:val="12"/>
  </w:num>
  <w:num w:numId="13" w16cid:durableId="324435021">
    <w:abstractNumId w:val="0"/>
  </w:num>
  <w:num w:numId="14" w16cid:durableId="1788088016">
    <w:abstractNumId w:val="1"/>
  </w:num>
  <w:num w:numId="15" w16cid:durableId="113212413">
    <w:abstractNumId w:val="3"/>
  </w:num>
  <w:num w:numId="16" w16cid:durableId="426661663">
    <w:abstractNumId w:val="2"/>
  </w:num>
  <w:num w:numId="17" w16cid:durableId="2075738710">
    <w:abstractNumId w:val="8"/>
  </w:num>
  <w:num w:numId="18" w16cid:durableId="1578322208">
    <w:abstractNumId w:val="7"/>
  </w:num>
  <w:num w:numId="19" w16cid:durableId="2109229406">
    <w:abstractNumId w:val="6"/>
  </w:num>
  <w:num w:numId="20" w16cid:durableId="1674718019">
    <w:abstractNumId w:val="5"/>
  </w:num>
  <w:num w:numId="21" w16cid:durableId="1972860556">
    <w:abstractNumId w:val="4"/>
  </w:num>
  <w:num w:numId="22" w16cid:durableId="1402295363">
    <w:abstractNumId w:val="18"/>
  </w:num>
  <w:num w:numId="23" w16cid:durableId="2100828651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6347"/>
    <w:rsid w:val="00007A36"/>
    <w:rsid w:val="00067C3D"/>
    <w:rsid w:val="000A1A33"/>
    <w:rsid w:val="000D22A5"/>
    <w:rsid w:val="000D7198"/>
    <w:rsid w:val="000D7CC4"/>
    <w:rsid w:val="00103F06"/>
    <w:rsid w:val="00104C1B"/>
    <w:rsid w:val="001069B3"/>
    <w:rsid w:val="0013039D"/>
    <w:rsid w:val="00135415"/>
    <w:rsid w:val="001567EF"/>
    <w:rsid w:val="00176347"/>
    <w:rsid w:val="00194A2B"/>
    <w:rsid w:val="001A2E4D"/>
    <w:rsid w:val="001B1B5E"/>
    <w:rsid w:val="001B63E7"/>
    <w:rsid w:val="001F3E50"/>
    <w:rsid w:val="00210AAE"/>
    <w:rsid w:val="00231D91"/>
    <w:rsid w:val="00244797"/>
    <w:rsid w:val="002448C2"/>
    <w:rsid w:val="0028489E"/>
    <w:rsid w:val="002B25EE"/>
    <w:rsid w:val="002D3698"/>
    <w:rsid w:val="002D43DF"/>
    <w:rsid w:val="002F6A9A"/>
    <w:rsid w:val="00314F2D"/>
    <w:rsid w:val="00342659"/>
    <w:rsid w:val="0037066A"/>
    <w:rsid w:val="0038646B"/>
    <w:rsid w:val="004069CB"/>
    <w:rsid w:val="00412CB3"/>
    <w:rsid w:val="00416276"/>
    <w:rsid w:val="00442D43"/>
    <w:rsid w:val="00445C34"/>
    <w:rsid w:val="00456CF1"/>
    <w:rsid w:val="004A3241"/>
    <w:rsid w:val="004B223B"/>
    <w:rsid w:val="004C5D55"/>
    <w:rsid w:val="004C7CB1"/>
    <w:rsid w:val="004D39AA"/>
    <w:rsid w:val="004D6652"/>
    <w:rsid w:val="00503D98"/>
    <w:rsid w:val="005116DB"/>
    <w:rsid w:val="00576ED5"/>
    <w:rsid w:val="005E3B21"/>
    <w:rsid w:val="005E6EAE"/>
    <w:rsid w:val="00600001"/>
    <w:rsid w:val="0062570E"/>
    <w:rsid w:val="00671A26"/>
    <w:rsid w:val="006A3382"/>
    <w:rsid w:val="006B04C9"/>
    <w:rsid w:val="006C5CCE"/>
    <w:rsid w:val="006D2485"/>
    <w:rsid w:val="00734D06"/>
    <w:rsid w:val="007553F2"/>
    <w:rsid w:val="007E23F0"/>
    <w:rsid w:val="007F27A2"/>
    <w:rsid w:val="007F4EC4"/>
    <w:rsid w:val="008056BA"/>
    <w:rsid w:val="008072A3"/>
    <w:rsid w:val="00831B2F"/>
    <w:rsid w:val="0086065A"/>
    <w:rsid w:val="00862A83"/>
    <w:rsid w:val="008638F1"/>
    <w:rsid w:val="00872046"/>
    <w:rsid w:val="008738E1"/>
    <w:rsid w:val="00882C39"/>
    <w:rsid w:val="008A04E8"/>
    <w:rsid w:val="008A7D3C"/>
    <w:rsid w:val="008C03BC"/>
    <w:rsid w:val="008C0885"/>
    <w:rsid w:val="008C7BAC"/>
    <w:rsid w:val="008F4369"/>
    <w:rsid w:val="008F51B6"/>
    <w:rsid w:val="0090499A"/>
    <w:rsid w:val="00914379"/>
    <w:rsid w:val="00923E20"/>
    <w:rsid w:val="0093110D"/>
    <w:rsid w:val="00931FE4"/>
    <w:rsid w:val="009350EA"/>
    <w:rsid w:val="0095314E"/>
    <w:rsid w:val="0096081B"/>
    <w:rsid w:val="00967D76"/>
    <w:rsid w:val="00970283"/>
    <w:rsid w:val="009F2E2E"/>
    <w:rsid w:val="00A12852"/>
    <w:rsid w:val="00A3019F"/>
    <w:rsid w:val="00A64845"/>
    <w:rsid w:val="00A83EAB"/>
    <w:rsid w:val="00A848B2"/>
    <w:rsid w:val="00A90C34"/>
    <w:rsid w:val="00AB15EC"/>
    <w:rsid w:val="00AB1EA2"/>
    <w:rsid w:val="00AD0032"/>
    <w:rsid w:val="00AF2B4A"/>
    <w:rsid w:val="00B12A51"/>
    <w:rsid w:val="00B554F5"/>
    <w:rsid w:val="00BB7770"/>
    <w:rsid w:val="00BC1FDE"/>
    <w:rsid w:val="00BC63DD"/>
    <w:rsid w:val="00BC681C"/>
    <w:rsid w:val="00BE5BF7"/>
    <w:rsid w:val="00BF0EB4"/>
    <w:rsid w:val="00BF4D06"/>
    <w:rsid w:val="00C02CD7"/>
    <w:rsid w:val="00C2107C"/>
    <w:rsid w:val="00C43BC8"/>
    <w:rsid w:val="00C862BF"/>
    <w:rsid w:val="00C904AB"/>
    <w:rsid w:val="00CA0040"/>
    <w:rsid w:val="00D53D67"/>
    <w:rsid w:val="00D54402"/>
    <w:rsid w:val="00D64213"/>
    <w:rsid w:val="00D853BA"/>
    <w:rsid w:val="00D85849"/>
    <w:rsid w:val="00DA1989"/>
    <w:rsid w:val="00DE2529"/>
    <w:rsid w:val="00DE412B"/>
    <w:rsid w:val="00E22981"/>
    <w:rsid w:val="00E54908"/>
    <w:rsid w:val="00E75B72"/>
    <w:rsid w:val="00EB1FEE"/>
    <w:rsid w:val="00EF56A3"/>
    <w:rsid w:val="00F1563E"/>
    <w:rsid w:val="00F20226"/>
    <w:rsid w:val="00F34746"/>
    <w:rsid w:val="00F415E7"/>
    <w:rsid w:val="00F44B81"/>
    <w:rsid w:val="00F71270"/>
    <w:rsid w:val="00F713BD"/>
    <w:rsid w:val="00F74691"/>
    <w:rsid w:val="00FC1764"/>
    <w:rsid w:val="00FC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3CB5EB3"/>
  <w15:chartTrackingRefBased/>
  <w15:docId w15:val="{09F40070-3E81-4124-A42C-7F31A6498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C7CB1"/>
  </w:style>
  <w:style w:type="paragraph" w:styleId="Nadpis1">
    <w:name w:val="heading 1"/>
    <w:basedOn w:val="Nadpiskapitoly"/>
    <w:next w:val="Textnormy"/>
    <w:link w:val="Nadpis1Char"/>
    <w:qFormat/>
    <w:rsid w:val="004C7CB1"/>
    <w:pPr>
      <w:outlineLvl w:val="0"/>
    </w:pPr>
  </w:style>
  <w:style w:type="paragraph" w:styleId="Nadpis2">
    <w:name w:val="heading 2"/>
    <w:basedOn w:val="Nadpislnku"/>
    <w:next w:val="Textnormy"/>
    <w:qFormat/>
    <w:rsid w:val="004C7CB1"/>
    <w:pPr>
      <w:outlineLvl w:val="1"/>
    </w:pPr>
  </w:style>
  <w:style w:type="paragraph" w:styleId="Nadpis3">
    <w:name w:val="heading 3"/>
    <w:basedOn w:val="Nadpislnku"/>
    <w:next w:val="Textnormy"/>
    <w:qFormat/>
    <w:rsid w:val="004C7CB1"/>
    <w:pPr>
      <w:outlineLvl w:val="2"/>
    </w:pPr>
  </w:style>
  <w:style w:type="paragraph" w:styleId="Nadpis4">
    <w:name w:val="heading 4"/>
    <w:basedOn w:val="Nadpislnku"/>
    <w:next w:val="Textnormy"/>
    <w:qFormat/>
    <w:rsid w:val="004C7CB1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4C7CB1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4C7CB1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4C7CB1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4C7CB1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4C7CB1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4C7CB1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4C7CB1"/>
  </w:style>
  <w:style w:type="paragraph" w:customStyle="1" w:styleId="Nadpiskapitoly">
    <w:name w:val="Nadpis kapitoly"/>
    <w:basedOn w:val="Nadpislnku"/>
    <w:next w:val="Textnormy"/>
    <w:rsid w:val="004C7CB1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4C7CB1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4C7CB1"/>
    <w:pPr>
      <w:spacing w:after="120"/>
      <w:jc w:val="both"/>
    </w:pPr>
  </w:style>
  <w:style w:type="paragraph" w:customStyle="1" w:styleId="1StrTrZn">
    <w:name w:val="1StrTrZn"/>
    <w:basedOn w:val="Textnormy"/>
    <w:rsid w:val="004C7CB1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4C7CB1"/>
    <w:pPr>
      <w:spacing w:before="480"/>
    </w:pPr>
  </w:style>
  <w:style w:type="paragraph" w:customStyle="1" w:styleId="1StrNN-1-23">
    <w:name w:val="1StrNN-1-23"/>
    <w:basedOn w:val="Textnormy"/>
    <w:rsid w:val="004C7CB1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4C7CB1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4C7CB1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4C7CB1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4C7CB1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4C7CB1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4C7CB1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4C7CB1"/>
    <w:pPr>
      <w:spacing w:before="0" w:after="120"/>
      <w:ind w:left="284" w:hanging="284"/>
    </w:pPr>
  </w:style>
  <w:style w:type="paragraph" w:styleId="Zhlav">
    <w:name w:val="header"/>
    <w:basedOn w:val="Textnormy"/>
    <w:rsid w:val="004C7CB1"/>
    <w:pPr>
      <w:spacing w:after="360"/>
    </w:pPr>
    <w:rPr>
      <w:sz w:val="18"/>
    </w:rPr>
  </w:style>
  <w:style w:type="paragraph" w:styleId="Zpat">
    <w:name w:val="footer"/>
    <w:basedOn w:val="Textnormy"/>
    <w:rsid w:val="004C7CB1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4C7CB1"/>
    <w:pPr>
      <w:spacing w:after="120"/>
    </w:pPr>
  </w:style>
  <w:style w:type="paragraph" w:styleId="Obsah2">
    <w:name w:val="toc 2"/>
    <w:basedOn w:val="Obsah1"/>
    <w:next w:val="Textnormy"/>
    <w:uiPriority w:val="39"/>
    <w:rsid w:val="004C7CB1"/>
  </w:style>
  <w:style w:type="paragraph" w:styleId="Obsah1">
    <w:name w:val="toc 1"/>
    <w:basedOn w:val="Textnormy"/>
    <w:next w:val="Textnormy"/>
    <w:uiPriority w:val="39"/>
    <w:rsid w:val="004C7CB1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4C7CB1"/>
    <w:pPr>
      <w:numPr>
        <w:numId w:val="7"/>
      </w:numPr>
    </w:pPr>
  </w:style>
  <w:style w:type="paragraph" w:styleId="Obsah3">
    <w:name w:val="toc 3"/>
    <w:basedOn w:val="Obsah1"/>
    <w:next w:val="Textnormy"/>
    <w:rsid w:val="004C7CB1"/>
  </w:style>
  <w:style w:type="paragraph" w:styleId="Obsah4">
    <w:name w:val="toc 4"/>
    <w:basedOn w:val="Obsah1"/>
    <w:next w:val="Textnormy"/>
    <w:uiPriority w:val="39"/>
    <w:rsid w:val="004C7CB1"/>
  </w:style>
  <w:style w:type="paragraph" w:styleId="Obsah6">
    <w:name w:val="toc 6"/>
    <w:basedOn w:val="Obsah1"/>
    <w:next w:val="Textnormy"/>
    <w:rsid w:val="004C7CB1"/>
  </w:style>
  <w:style w:type="paragraph" w:styleId="Obsah7">
    <w:name w:val="toc 7"/>
    <w:basedOn w:val="Obsah1"/>
    <w:next w:val="Textnormy"/>
    <w:semiHidden/>
    <w:rsid w:val="004C7CB1"/>
  </w:style>
  <w:style w:type="paragraph" w:styleId="Obsah8">
    <w:name w:val="toc 8"/>
    <w:basedOn w:val="Obsah1"/>
    <w:next w:val="Textnormy"/>
    <w:semiHidden/>
    <w:rsid w:val="004C7CB1"/>
  </w:style>
  <w:style w:type="character" w:styleId="Znakapoznpodarou">
    <w:name w:val="footnote reference"/>
    <w:basedOn w:val="Standardnpsmoodstavce"/>
    <w:rsid w:val="004C7CB1"/>
    <w:rPr>
      <w:vertAlign w:val="superscript"/>
    </w:rPr>
  </w:style>
  <w:style w:type="paragraph" w:customStyle="1" w:styleId="ABCseznamCZ">
    <w:name w:val="ABC seznamCZ"/>
    <w:basedOn w:val="Textnormy"/>
    <w:rsid w:val="004C7CB1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4C7CB1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4C7CB1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4C7CB1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442D43"/>
    <w:pPr>
      <w:keepNext w:val="0"/>
      <w:jc w:val="center"/>
    </w:pPr>
  </w:style>
  <w:style w:type="paragraph" w:customStyle="1" w:styleId="Abecednseznam">
    <w:name w:val="Abecední seznam"/>
    <w:basedOn w:val="Textnormy"/>
    <w:rsid w:val="004C7CB1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4C7CB1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4C7CB1"/>
    <w:pPr>
      <w:ind w:left="1600"/>
    </w:pPr>
  </w:style>
  <w:style w:type="paragraph" w:customStyle="1" w:styleId="1Str1Rad">
    <w:name w:val="1Str1Rad"/>
    <w:basedOn w:val="Textnormy"/>
    <w:rsid w:val="004C7CB1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4C7CB1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4C7CB1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4C7CB1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4C7CB1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4C7CB1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4C7CB1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4C7CB1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4C7CB1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4C7CB1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4C7CB1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4C7CB1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4C7CB1"/>
    <w:pPr>
      <w:spacing w:before="300"/>
    </w:pPr>
  </w:style>
  <w:style w:type="paragraph" w:customStyle="1" w:styleId="1StrNN-X">
    <w:name w:val="1StrNN-X"/>
    <w:basedOn w:val="1StrNN-1-23"/>
    <w:rsid w:val="004C7CB1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4C7CB1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4C7CB1"/>
    <w:pPr>
      <w:spacing w:before="800"/>
    </w:pPr>
  </w:style>
  <w:style w:type="paragraph" w:customStyle="1" w:styleId="1StrNN-2-4">
    <w:name w:val="1StrNN-2-4"/>
    <w:basedOn w:val="1StrNN-1-23"/>
    <w:rsid w:val="004C7CB1"/>
  </w:style>
  <w:style w:type="paragraph" w:customStyle="1" w:styleId="1StrNN-3-4">
    <w:name w:val="1StrNN-3-4"/>
    <w:basedOn w:val="1StrNN-1-23"/>
    <w:rsid w:val="004C7CB1"/>
    <w:pPr>
      <w:spacing w:before="460"/>
    </w:pPr>
  </w:style>
  <w:style w:type="paragraph" w:customStyle="1" w:styleId="1StrNN-4-4">
    <w:name w:val="1StrNN-4-4"/>
    <w:basedOn w:val="1StrNN-1-23"/>
    <w:rsid w:val="004C7CB1"/>
    <w:pPr>
      <w:spacing w:before="340"/>
    </w:pPr>
  </w:style>
  <w:style w:type="paragraph" w:customStyle="1" w:styleId="ABCSeznamUS">
    <w:name w:val="ABC SeznamUS"/>
    <w:basedOn w:val="Textnormy"/>
    <w:rsid w:val="004C7CB1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4C7CB1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4C7CB1"/>
    <w:pPr>
      <w:jc w:val="left"/>
    </w:pPr>
  </w:style>
  <w:style w:type="paragraph" w:customStyle="1" w:styleId="1StrNN-4-3">
    <w:name w:val="1StrNN-4-3"/>
    <w:basedOn w:val="1StrNN-1-23"/>
    <w:rsid w:val="004C7CB1"/>
    <w:pPr>
      <w:spacing w:before="160"/>
    </w:pPr>
  </w:style>
  <w:style w:type="paragraph" w:customStyle="1" w:styleId="Upozornn">
    <w:name w:val="Upozornění"/>
    <w:basedOn w:val="Normln"/>
    <w:rsid w:val="004C7CB1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4C7CB1"/>
  </w:style>
  <w:style w:type="character" w:styleId="Hypertextovodkaz">
    <w:name w:val="Hyperlink"/>
    <w:unhideWhenUsed/>
    <w:rsid w:val="004C7CB1"/>
    <w:rPr>
      <w:color w:val="0000FF"/>
      <w:u w:val="single"/>
    </w:rPr>
  </w:style>
  <w:style w:type="table" w:styleId="Mkatabulky">
    <w:name w:val="Table Grid"/>
    <w:basedOn w:val="Normlntabulka"/>
    <w:rsid w:val="004C7C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4C7CB1"/>
    <w:rPr>
      <w:b/>
      <w:sz w:val="24"/>
    </w:rPr>
  </w:style>
  <w:style w:type="character" w:styleId="Odkaznakoment">
    <w:name w:val="annotation reference"/>
    <w:basedOn w:val="Standardnpsmoodstavce"/>
    <w:unhideWhenUsed/>
    <w:rsid w:val="004C7CB1"/>
    <w:rPr>
      <w:sz w:val="16"/>
      <w:szCs w:val="16"/>
    </w:rPr>
  </w:style>
  <w:style w:type="paragraph" w:styleId="Textbubliny">
    <w:name w:val="Balloon Text"/>
    <w:basedOn w:val="Normln"/>
    <w:link w:val="TextbublinyChar"/>
    <w:rsid w:val="004C7CB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442D43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4C7CB1"/>
  </w:style>
  <w:style w:type="character" w:customStyle="1" w:styleId="TextkomenteChar">
    <w:name w:val="Text komentáře Char"/>
    <w:basedOn w:val="Standardnpsmoodstavce"/>
    <w:link w:val="Textkomente"/>
    <w:rsid w:val="004C7CB1"/>
  </w:style>
  <w:style w:type="character" w:customStyle="1" w:styleId="TextnormyCharChar">
    <w:name w:val="Text normy Char Char"/>
    <w:semiHidden/>
    <w:rsid w:val="004C7CB1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4C7CB1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4C7CB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4C7CB1"/>
    <w:rPr>
      <w:b/>
      <w:bCs/>
    </w:rPr>
  </w:style>
  <w:style w:type="character" w:customStyle="1" w:styleId="NadpislnkuChar">
    <w:name w:val="Nadpis článku Char"/>
    <w:link w:val="Nadpislnku"/>
    <w:rsid w:val="004C7CB1"/>
    <w:rPr>
      <w:b/>
    </w:rPr>
  </w:style>
  <w:style w:type="character" w:styleId="Sledovanodkaz">
    <w:name w:val="FollowedHyperlink"/>
    <w:basedOn w:val="Standardnpsmoodstavce"/>
    <w:semiHidden/>
    <w:unhideWhenUsed/>
    <w:rsid w:val="004C7CB1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4C7CB1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4C7CB1"/>
    <w:pPr>
      <w:jc w:val="center"/>
    </w:pPr>
  </w:style>
  <w:style w:type="paragraph" w:styleId="Revize">
    <w:name w:val="Revision"/>
    <w:hidden/>
    <w:uiPriority w:val="99"/>
    <w:semiHidden/>
    <w:rsid w:val="00914379"/>
  </w:style>
  <w:style w:type="character" w:customStyle="1" w:styleId="cf01">
    <w:name w:val="cf01"/>
    <w:basedOn w:val="Standardnpsmoodstavce"/>
    <w:rsid w:val="004C7CB1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2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genturacas.gov.cz/" TargetMode="External"/><Relationship Id="rId13" Type="http://schemas.openxmlformats.org/officeDocument/2006/relationships/footer" Target="footer2.xml"/><Relationship Id="rId18" Type="http://schemas.openxmlformats.org/officeDocument/2006/relationships/image" Target="media/image3.wm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5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oleObject" Target="embeddings/oleObject1.bin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eader" Target="header6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oter" Target="footer5.xml"/><Relationship Id="rId10" Type="http://schemas.openxmlformats.org/officeDocument/2006/relationships/header" Target="header1.xml"/><Relationship Id="rId19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hyperlink" Target="https://eshop.agentura-cas.cz/" TargetMode="External"/><Relationship Id="rId14" Type="http://schemas.openxmlformats.org/officeDocument/2006/relationships/header" Target="header3.xml"/><Relationship Id="rId22" Type="http://schemas.openxmlformats.org/officeDocument/2006/relationships/footer" Target="footer4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8AA5F9-1289-483B-A837-DF4F5E96A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248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2024-08-19T10:47:00Z</dcterms:created>
  <dcterms:modified xsi:type="dcterms:W3CDTF">2025-02-04T08:25:00Z</dcterms:modified>
</cp:coreProperties>
</file>