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F82F6" w14:textId="77777777" w:rsidR="00A83EAB" w:rsidRDefault="005E272C">
      <w:pPr>
        <w:pStyle w:val="esknorma"/>
      </w:pPr>
      <w:r>
        <w:t>PŘEDBĚŽNÁ</w:t>
      </w:r>
      <w:r>
        <w:rPr>
          <w:noProof/>
        </w:rPr>
        <w:t xml:space="preserve"> </w:t>
      </w:r>
      <w:r w:rsidR="0013039D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ED9C7EB" wp14:editId="03D790F7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A33626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24FDB1A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5E272C">
        <w:rPr>
          <w:sz w:val="16"/>
        </w:rPr>
        <w:t>11.040.70</w:t>
      </w:r>
      <w:r>
        <w:tab/>
      </w:r>
      <w:r>
        <w:tab/>
      </w:r>
      <w:r>
        <w:rPr>
          <w:b/>
        </w:rPr>
        <w:t xml:space="preserve">Měsíc </w:t>
      </w:r>
      <w:r w:rsidR="005E272C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36C6031" w14:textId="77777777">
        <w:trPr>
          <w:cantSplit/>
          <w:trHeight w:val="1701"/>
        </w:trPr>
        <w:tc>
          <w:tcPr>
            <w:tcW w:w="7371" w:type="dxa"/>
          </w:tcPr>
          <w:p w14:paraId="2C955614" w14:textId="77777777" w:rsidR="00A83EAB" w:rsidRDefault="005E272C" w:rsidP="005E272C">
            <w:pPr>
              <w:pStyle w:val="1StrNN-4-3"/>
            </w:pPr>
            <w:r w:rsidRPr="00003570">
              <w:t>Oční optika</w:t>
            </w:r>
            <w:r>
              <w:t xml:space="preserve"> – </w:t>
            </w:r>
            <w:r w:rsidRPr="00003570">
              <w:t>Brýlové obruby</w:t>
            </w:r>
            <w:r>
              <w:t xml:space="preserve"> – </w:t>
            </w:r>
            <w:r w:rsidRPr="00003570">
              <w:t>Metoda simulace opotřebení a</w:t>
            </w:r>
            <w:r>
              <w:t> </w:t>
            </w:r>
            <w:r w:rsidRPr="00003570">
              <w:t>detekce niklu uvolněného z</w:t>
            </w:r>
            <w:r>
              <w:t> </w:t>
            </w:r>
            <w:r w:rsidRPr="00003570">
              <w:t>kovových a</w:t>
            </w:r>
            <w:r>
              <w:t> </w:t>
            </w:r>
            <w:r w:rsidRPr="00003570">
              <w:t>kombinovaných brýlových obrub s</w:t>
            </w:r>
            <w:r>
              <w:t> </w:t>
            </w:r>
            <w:r w:rsidRPr="00003570">
              <w:t>povrchovou úpravou</w:t>
            </w:r>
          </w:p>
        </w:tc>
        <w:tc>
          <w:tcPr>
            <w:tcW w:w="2552" w:type="dxa"/>
          </w:tcPr>
          <w:p w14:paraId="78140ABD" w14:textId="77777777" w:rsidR="005E272C" w:rsidRDefault="005E272C" w:rsidP="005E272C">
            <w:pPr>
              <w:pStyle w:val="1StrCN"/>
            </w:pPr>
            <w:r w:rsidRPr="00B75C43">
              <w:t>ČSN</w:t>
            </w:r>
            <w:r>
              <w:t xml:space="preserve"> </w:t>
            </w:r>
            <w:r w:rsidRPr="00003570">
              <w:rPr>
                <w:spacing w:val="-4"/>
                <w:szCs w:val="32"/>
              </w:rPr>
              <w:t>P</w:t>
            </w:r>
            <w:r>
              <w:br/>
            </w:r>
            <w:r w:rsidRPr="00003570">
              <w:rPr>
                <w:spacing w:val="-4"/>
                <w:szCs w:val="32"/>
              </w:rPr>
              <w:t>ISO/TS 24348</w:t>
            </w:r>
            <w:r>
              <w:br/>
            </w:r>
          </w:p>
          <w:p w14:paraId="33ECEDD2" w14:textId="77777777" w:rsidR="00A83EAB" w:rsidRDefault="005E272C" w:rsidP="005E272C">
            <w:pPr>
              <w:pStyle w:val="1StrTrZn"/>
            </w:pPr>
            <w:r>
              <w:t>19 5112</w:t>
            </w:r>
          </w:p>
        </w:tc>
      </w:tr>
    </w:tbl>
    <w:p w14:paraId="0FB2F58C" w14:textId="77777777" w:rsidR="00A83EAB" w:rsidRDefault="00A83EAB">
      <w:pPr>
        <w:pStyle w:val="Shodnost"/>
      </w:pPr>
    </w:p>
    <w:p w14:paraId="5F82A2BF" w14:textId="77777777" w:rsidR="005E272C" w:rsidRPr="005E272C" w:rsidRDefault="005E272C" w:rsidP="005E272C">
      <w:pPr>
        <w:pStyle w:val="Cizojazynnzev"/>
      </w:pPr>
      <w:r w:rsidRPr="005E272C">
        <w:t>Ophtalmic optics – Spectacle frames – Method for the simulation of wear and detection of nickel release from coated metal and combination spectacle frames</w:t>
      </w:r>
    </w:p>
    <w:p w14:paraId="31AA5DA4" w14:textId="77777777" w:rsidR="005E272C" w:rsidRPr="005E272C" w:rsidRDefault="005E272C" w:rsidP="005E272C">
      <w:pPr>
        <w:pStyle w:val="Cizojazynnzev"/>
        <w:spacing w:after="840"/>
        <w:rPr>
          <w:lang w:val="fr-FR"/>
        </w:rPr>
      </w:pPr>
      <w:r w:rsidRPr="005E272C">
        <w:rPr>
          <w:lang w:val="fr-FR"/>
        </w:rPr>
        <w:t>Optique ophtalmique – Montures de lunettes – Méthode de simulation de l’usure et de détection de la libération du nickel de montures de lunettes en métal revêtu et combinées</w:t>
      </w:r>
    </w:p>
    <w:p w14:paraId="6FD737C3" w14:textId="77777777" w:rsidR="005E272C" w:rsidRPr="005E272C" w:rsidRDefault="005E272C" w:rsidP="005E272C">
      <w:pPr>
        <w:pStyle w:val="Textnormy"/>
      </w:pPr>
      <w:r w:rsidRPr="005E272C">
        <w:t>Tato předběžná norma přejímá anglickou verzi technické specifikace ISO/TS 24348:2003. Má stejný status jako oficiální verze.</w:t>
      </w:r>
    </w:p>
    <w:p w14:paraId="2E833637" w14:textId="77777777" w:rsidR="005E272C" w:rsidRPr="005E272C" w:rsidRDefault="005E272C" w:rsidP="005E272C">
      <w:pPr>
        <w:pStyle w:val="Textnormy"/>
        <w:rPr>
          <w:lang w:val="en-GB"/>
        </w:rPr>
      </w:pPr>
      <w:r w:rsidRPr="005E272C">
        <w:rPr>
          <w:lang w:val="en-GB"/>
        </w:rPr>
        <w:t>This prestandard implements the English version of the Technical Specification ISO/TS 24348:2003. It has the same status as the official version</w:t>
      </w:r>
      <w:r w:rsidRPr="005E272C">
        <w:t>.</w:t>
      </w:r>
    </w:p>
    <w:p w14:paraId="7AC3B7EA" w14:textId="77777777" w:rsidR="005E272C" w:rsidRPr="005E272C" w:rsidRDefault="005E272C" w:rsidP="005E272C">
      <w:pPr>
        <w:pStyle w:val="Nadpislnku"/>
      </w:pPr>
      <w:r w:rsidRPr="005E272C">
        <w:t>Anotace obsahu</w:t>
      </w:r>
    </w:p>
    <w:p w14:paraId="41738757" w14:textId="77777777" w:rsidR="005E272C" w:rsidRPr="005E272C" w:rsidRDefault="005E272C" w:rsidP="005E272C">
      <w:pPr>
        <w:pStyle w:val="Textnormy"/>
      </w:pPr>
      <w:r w:rsidRPr="005E272C">
        <w:t>Tato technická specifikace stanovuje metody simulace dvouletého používání kovových a kombinovaných brýlových obrub a zkoušení uvolňování niklu z těch částí, které jsou v kontaktu s kůží, za účelem stanovení, zda tyto části uvolňují nikl v poměru větším než 0,5 </w:t>
      </w:r>
      <w:r w:rsidRPr="005E272C">
        <w:sym w:font="Symbol" w:char="F06D"/>
      </w:r>
      <w:r w:rsidRPr="005E272C">
        <w:t>g/cm</w:t>
      </w:r>
      <w:r w:rsidRPr="005E272C">
        <w:rPr>
          <w:vertAlign w:val="superscript"/>
        </w:rPr>
        <w:t>2</w:t>
      </w:r>
      <w:r w:rsidRPr="005E272C">
        <w:t>/týden.</w:t>
      </w:r>
    </w:p>
    <w:p w14:paraId="081BEDD9" w14:textId="77777777" w:rsidR="00A83EAB" w:rsidRDefault="005E272C">
      <w:pPr>
        <w:pStyle w:val="Textnormy"/>
      </w:pPr>
      <w:r w:rsidRPr="005E272C">
        <w:t>Cílem této technické specifikace je zjištění, zda obruby vyrobené z materiálů obsahujících nikl a/nebo povrchovou úpravou obsahující nikl mohou být nošeny osobami alergickými na nikl.</w:t>
      </w:r>
    </w:p>
    <w:p w14:paraId="32805E1F" w14:textId="77777777" w:rsidR="00A83EAB" w:rsidRDefault="00A83EAB">
      <w:pPr>
        <w:pStyle w:val="Textnormy"/>
        <w:tabs>
          <w:tab w:val="right" w:pos="9923"/>
        </w:tabs>
      </w:pPr>
    </w:p>
    <w:p w14:paraId="01A79F43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6957235" w14:textId="77777777" w:rsidR="005E272C" w:rsidRDefault="005E272C" w:rsidP="005E272C">
      <w:pPr>
        <w:pStyle w:val="Nadpiskapitoly"/>
        <w:spacing w:before="0"/>
      </w:pPr>
      <w:r>
        <w:lastRenderedPageBreak/>
        <w:t>Národní předmluva</w:t>
      </w:r>
    </w:p>
    <w:p w14:paraId="7E4B1CD0" w14:textId="77777777" w:rsidR="005E272C" w:rsidRPr="00D97716" w:rsidRDefault="005E272C" w:rsidP="005E272C">
      <w:pPr>
        <w:pStyle w:val="Nadpislnku"/>
      </w:pPr>
      <w:r w:rsidRPr="00D97716">
        <w:t>Upozornění na používání této normy</w:t>
      </w:r>
    </w:p>
    <w:p w14:paraId="229D60CC" w14:textId="77777777" w:rsidR="005E272C" w:rsidRPr="001F3DD8" w:rsidRDefault="005E272C" w:rsidP="005E272C">
      <w:pPr>
        <w:pStyle w:val="Textnormy"/>
        <w:rPr>
          <w:snapToGrid w:val="0"/>
        </w:rPr>
      </w:pPr>
      <w:r w:rsidRPr="001F3DD8">
        <w:t xml:space="preserve">Tato předběžná česká technická norma přejímá technickou specifikaci ISO/TS 24348:2003 vydanou v souladu se směrnicemi ISO/IEC, část 1 a je určena k ověření. </w:t>
      </w:r>
      <w:r w:rsidRPr="001F3DD8">
        <w:rPr>
          <w:snapToGrid w:val="0"/>
        </w:rPr>
        <w:t xml:space="preserve">Případné připomínky k obsahu normy přijímá </w:t>
      </w:r>
      <w:r>
        <w:rPr>
          <w:snapToGrid w:val="0"/>
        </w:rPr>
        <w:t>Česká agentura pro standardizaci</w:t>
      </w:r>
      <w:r w:rsidRPr="001F3DD8">
        <w:t>.</w:t>
      </w:r>
    </w:p>
    <w:p w14:paraId="0A972C55" w14:textId="44F89443" w:rsidR="005E272C" w:rsidRPr="00012AA1" w:rsidRDefault="005E272C" w:rsidP="005E272C">
      <w:pPr>
        <w:pStyle w:val="Textnormy"/>
        <w:rPr>
          <w:snapToGrid w:val="0"/>
        </w:rPr>
      </w:pPr>
      <w:r w:rsidRPr="00C11647">
        <w:rPr>
          <w:snapToGrid w:val="0"/>
        </w:rPr>
        <w:t>Převzetí TS nevyžaduje zrušení konfliktních národních norem platných pro stejný předmět normalizace</w:t>
      </w:r>
      <w:r w:rsidR="00DE0CDF">
        <w:rPr>
          <w:snapToGrid w:val="0"/>
        </w:rPr>
        <w:t>, ale nesmí být v rozporu s existující mezinárodní normou</w:t>
      </w:r>
      <w:r w:rsidRPr="00C11647">
        <w:rPr>
          <w:snapToGrid w:val="0"/>
        </w:rPr>
        <w:t>.</w:t>
      </w:r>
    </w:p>
    <w:p w14:paraId="648C7186" w14:textId="77777777" w:rsidR="005E272C" w:rsidRPr="00012AA1" w:rsidRDefault="005E272C" w:rsidP="005E272C">
      <w:pPr>
        <w:pStyle w:val="Nadpislnku"/>
      </w:pPr>
      <w:r w:rsidRPr="00012AA1">
        <w:t>Informace o</w:t>
      </w:r>
      <w:r>
        <w:t> </w:t>
      </w:r>
      <w:r w:rsidRPr="00012AA1">
        <w:t>citovaných dokumentech</w:t>
      </w:r>
    </w:p>
    <w:p w14:paraId="7AEC07CE" w14:textId="77777777" w:rsidR="005E272C" w:rsidRDefault="005E272C" w:rsidP="005E272C">
      <w:pPr>
        <w:pStyle w:val="Textnormy"/>
      </w:pPr>
      <w:r w:rsidRPr="00012AA1">
        <w:t>ISO 12870</w:t>
      </w:r>
      <w:r w:rsidRPr="00012AA1">
        <w:rPr>
          <w:rFonts w:ascii="Arial Unicode MS" w:eastAsia="Arial Unicode MS" w:hAnsi="Arial Unicode MS" w:cs="Arial Unicode MS" w:hint="eastAsia"/>
        </w:rPr>
        <w:t> </w:t>
      </w:r>
      <w:r w:rsidRPr="00012AA1">
        <w:t>zavedena v</w:t>
      </w:r>
      <w:r>
        <w:t> </w:t>
      </w:r>
      <w:r w:rsidRPr="00012AA1">
        <w:t>ČSN EN ISO 12870 (19</w:t>
      </w:r>
      <w:r>
        <w:t> </w:t>
      </w:r>
      <w:r w:rsidRPr="00012AA1">
        <w:t>5107) Oční optika</w:t>
      </w:r>
      <w:r>
        <w:t xml:space="preserve"> – </w:t>
      </w:r>
      <w:r w:rsidRPr="00012AA1">
        <w:t>Brýlové obruby</w:t>
      </w:r>
      <w:r>
        <w:t xml:space="preserve"> – </w:t>
      </w:r>
      <w:r w:rsidRPr="00012AA1">
        <w:t>Požadavky a</w:t>
      </w:r>
      <w:r>
        <w:t> </w:t>
      </w:r>
      <w:r w:rsidRPr="00012AA1">
        <w:t>zkušební metody</w:t>
      </w:r>
    </w:p>
    <w:p w14:paraId="604EC13C" w14:textId="77777777" w:rsidR="002D2B18" w:rsidRPr="002D2B18" w:rsidRDefault="002D2B18" w:rsidP="002D2B18">
      <w:pPr>
        <w:pStyle w:val="Textnormy"/>
        <w:rPr>
          <w:b/>
          <w:bCs/>
        </w:rPr>
      </w:pPr>
      <w:r w:rsidRPr="002D2B18">
        <w:rPr>
          <w:b/>
          <w:bCs/>
        </w:rPr>
        <w:t>Vysvětlivky k textu této normy</w:t>
      </w:r>
    </w:p>
    <w:p w14:paraId="43C8D09D" w14:textId="7569059C" w:rsidR="002D2B18" w:rsidRPr="00012AA1" w:rsidRDefault="002D2B18" w:rsidP="002D2B18">
      <w:pPr>
        <w:pStyle w:val="Textnormy"/>
      </w:pPr>
      <w:r w:rsidRPr="002D2B18">
        <w:t>V případě nedatovaných odkazů na evropské/mezinárodní normy jsou ČSN uvedené v článku „</w:t>
      </w:r>
      <w:r>
        <w:t>Informace o citovaných</w:t>
      </w:r>
      <w:r w:rsidR="00FC6C26">
        <w:t xml:space="preserve"> dokumentech</w:t>
      </w:r>
      <w:r w:rsidRPr="002D2B18">
        <w:t>“</w:t>
      </w:r>
      <w:r>
        <w:t xml:space="preserve"> </w:t>
      </w:r>
      <w:r w:rsidRPr="002D2B18">
        <w:t>nejnovějšími vydáními, platnými v době schválení této normy. Při používání této normy je třeba vždy použít taková</w:t>
      </w:r>
      <w:r>
        <w:t xml:space="preserve"> </w:t>
      </w:r>
      <w:r w:rsidRPr="002D2B18">
        <w:t>vydání ČSN, která přejímají nejnovější vydání nedatovaných evropských/mezinárodních norem (včetně všech</w:t>
      </w:r>
      <w:r>
        <w:t xml:space="preserve"> </w:t>
      </w:r>
      <w:r w:rsidRPr="002D2B18">
        <w:t>změn).</w:t>
      </w:r>
    </w:p>
    <w:p w14:paraId="1BC3B644" w14:textId="77777777" w:rsidR="005A4E60" w:rsidRDefault="005A4E60" w:rsidP="005A4E60">
      <w:pPr>
        <w:pStyle w:val="Nadpislnku"/>
      </w:pPr>
      <w:r w:rsidRPr="004A6616">
        <w:t>Vypracování</w:t>
      </w:r>
      <w:r w:rsidRPr="00AC0FA5">
        <w:t xml:space="preserve"> normy</w:t>
      </w:r>
    </w:p>
    <w:p w14:paraId="1FF58F09" w14:textId="085EFF01" w:rsidR="005A4E60" w:rsidRPr="001F1DC8" w:rsidRDefault="005A4E60" w:rsidP="005A4E60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D2439B">
          <w:rPr>
            <w:rStyle w:val="Hypertextovodkaz"/>
          </w:rPr>
          <w:t>Česká agentura pro standardizaci, státní příspěvková organizace</w:t>
        </w:r>
      </w:hyperlink>
    </w:p>
    <w:p w14:paraId="2A7D0E22" w14:textId="67CEAFB2" w:rsidR="005A4E60" w:rsidRDefault="005A4E60" w:rsidP="005A4E60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D2439B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1A93FB3B" w14:textId="77777777" w:rsidR="005A4E60" w:rsidRDefault="005A4E60" w:rsidP="005A4E60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33E5F5BA" w14:textId="473B330D" w:rsidR="005E272C" w:rsidRDefault="005E272C" w:rsidP="005E272C">
      <w:pPr>
        <w:pStyle w:val="Textnormy"/>
      </w:pPr>
    </w:p>
    <w:p w14:paraId="1810B7F1" w14:textId="77777777" w:rsidR="005E272C" w:rsidRPr="00010C53" w:rsidRDefault="005E272C" w:rsidP="005E272C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546D4415" w14:textId="77777777" w:rsidR="005E272C" w:rsidRDefault="005E272C" w:rsidP="005E272C">
      <w:pPr>
        <w:pStyle w:val="Textnormy"/>
      </w:pPr>
    </w:p>
    <w:sectPr w:rsidR="005E272C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3078D" w14:textId="77777777" w:rsidR="00C72782" w:rsidRDefault="00C72782">
      <w:r>
        <w:separator/>
      </w:r>
    </w:p>
  </w:endnote>
  <w:endnote w:type="continuationSeparator" w:id="0">
    <w:p w14:paraId="32726B4A" w14:textId="77777777" w:rsidR="00C72782" w:rsidRDefault="00C72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1DD5E0CC-F6A5-4716-9EA9-4D54ED594244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7061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BF2A3E3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E400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465B609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DC06B" w14:textId="66F7F9A0" w:rsidR="00F34746" w:rsidRPr="0052786B" w:rsidRDefault="0052786B" w:rsidP="0052786B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4DE91CE" wp14:editId="2E704164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481026958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E34CF" w14:textId="77777777" w:rsidR="00F84F2A" w:rsidRDefault="00B54B4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5E272C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E37B6" w14:textId="77777777" w:rsidR="00F84F2A" w:rsidRDefault="00B54B4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5E272C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DF8EC" w14:textId="77777777" w:rsidR="00C72782" w:rsidRDefault="00C72782">
      <w:r>
        <w:separator/>
      </w:r>
    </w:p>
  </w:footnote>
  <w:footnote w:type="continuationSeparator" w:id="0">
    <w:p w14:paraId="0A16C833" w14:textId="77777777" w:rsidR="00C72782" w:rsidRDefault="00C72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DCCA2" w14:textId="77777777" w:rsidR="00F34746" w:rsidRDefault="00000000">
    <w:pPr>
      <w:pStyle w:val="Zhlav"/>
    </w:pPr>
    <w:r>
      <w:rPr>
        <w:noProof/>
      </w:rPr>
      <w:pict w14:anchorId="45B4292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90089" o:spid="_x0000_s1028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9118E" w14:textId="77777777" w:rsidR="00F34746" w:rsidRDefault="00000000">
    <w:pPr>
      <w:pStyle w:val="Zhlav"/>
      <w:jc w:val="right"/>
    </w:pPr>
    <w:r>
      <w:rPr>
        <w:noProof/>
      </w:rPr>
      <w:pict w14:anchorId="2B9C24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90090" o:spid="_x0000_s1029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16EDE" w14:textId="77777777" w:rsidR="005E272C" w:rsidRDefault="00000000">
    <w:pPr>
      <w:pStyle w:val="Zhlav"/>
    </w:pPr>
    <w:r>
      <w:rPr>
        <w:noProof/>
      </w:rPr>
      <w:pict w14:anchorId="203E649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90088" o:spid="_x0000_s1027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E9FD4" w14:textId="77777777" w:rsidR="00F84F2A" w:rsidRDefault="00000000">
    <w:pPr>
      <w:pStyle w:val="Zhlav"/>
    </w:pPr>
    <w:r>
      <w:rPr>
        <w:noProof/>
      </w:rPr>
      <w:pict w14:anchorId="68B4F2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90092" o:spid="_x0000_s1031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54B48">
      <w:t>ČSN P ISO/TS 24348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810F8" w14:textId="77777777" w:rsidR="00F84F2A" w:rsidRDefault="00000000">
    <w:pPr>
      <w:pStyle w:val="Zhlav"/>
      <w:jc w:val="right"/>
    </w:pPr>
    <w:r>
      <w:rPr>
        <w:noProof/>
      </w:rPr>
      <w:pict w14:anchorId="00D4F7C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90093" o:spid="_x0000_s1032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54B48">
      <w:t>ČSN P ISO/TS 24348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27E4C" w14:textId="77777777" w:rsidR="005E272C" w:rsidRDefault="00000000">
    <w:pPr>
      <w:pStyle w:val="Zhlav"/>
    </w:pPr>
    <w:r>
      <w:rPr>
        <w:noProof/>
      </w:rPr>
      <w:pict w14:anchorId="05314BD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90091" o:spid="_x0000_s1030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44362107">
    <w:abstractNumId w:val="17"/>
  </w:num>
  <w:num w:numId="2" w16cid:durableId="514878712">
    <w:abstractNumId w:val="14"/>
  </w:num>
  <w:num w:numId="3" w16cid:durableId="776828850">
    <w:abstractNumId w:val="15"/>
  </w:num>
  <w:num w:numId="4" w16cid:durableId="1400984709">
    <w:abstractNumId w:val="9"/>
  </w:num>
  <w:num w:numId="5" w16cid:durableId="2127769008">
    <w:abstractNumId w:val="10"/>
  </w:num>
  <w:num w:numId="6" w16cid:durableId="329800321">
    <w:abstractNumId w:val="20"/>
    <w:lvlOverride w:ilvl="0">
      <w:startOverride w:val="1"/>
    </w:lvlOverride>
  </w:num>
  <w:num w:numId="7" w16cid:durableId="1318874104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2C"/>
    <w:rsid w:val="0004757F"/>
    <w:rsid w:val="000D22A5"/>
    <w:rsid w:val="000D7198"/>
    <w:rsid w:val="000D7CC4"/>
    <w:rsid w:val="000E6D0B"/>
    <w:rsid w:val="00103F06"/>
    <w:rsid w:val="00104C1B"/>
    <w:rsid w:val="0013039D"/>
    <w:rsid w:val="00135415"/>
    <w:rsid w:val="001567EF"/>
    <w:rsid w:val="00194A2B"/>
    <w:rsid w:val="001B1B5E"/>
    <w:rsid w:val="001B63E7"/>
    <w:rsid w:val="00210AAE"/>
    <w:rsid w:val="00231D91"/>
    <w:rsid w:val="0028489E"/>
    <w:rsid w:val="002B25EE"/>
    <w:rsid w:val="002D2B18"/>
    <w:rsid w:val="002D43DF"/>
    <w:rsid w:val="002E01B6"/>
    <w:rsid w:val="002E4FDA"/>
    <w:rsid w:val="002F6A9A"/>
    <w:rsid w:val="00314F2D"/>
    <w:rsid w:val="00342659"/>
    <w:rsid w:val="0038646B"/>
    <w:rsid w:val="003C7251"/>
    <w:rsid w:val="004069CB"/>
    <w:rsid w:val="004073EE"/>
    <w:rsid w:val="00412CB3"/>
    <w:rsid w:val="00445C34"/>
    <w:rsid w:val="004B223B"/>
    <w:rsid w:val="004C5D55"/>
    <w:rsid w:val="004D39AA"/>
    <w:rsid w:val="00503D98"/>
    <w:rsid w:val="0052786B"/>
    <w:rsid w:val="00576ED5"/>
    <w:rsid w:val="00596824"/>
    <w:rsid w:val="005A4E60"/>
    <w:rsid w:val="005B3A51"/>
    <w:rsid w:val="005E272C"/>
    <w:rsid w:val="005E3B21"/>
    <w:rsid w:val="005E6EAE"/>
    <w:rsid w:val="006728A9"/>
    <w:rsid w:val="006A3382"/>
    <w:rsid w:val="006B04C9"/>
    <w:rsid w:val="006D2485"/>
    <w:rsid w:val="006D30EC"/>
    <w:rsid w:val="006F2DAA"/>
    <w:rsid w:val="00734D06"/>
    <w:rsid w:val="007E23F0"/>
    <w:rsid w:val="007F27A2"/>
    <w:rsid w:val="008072A3"/>
    <w:rsid w:val="00831B2F"/>
    <w:rsid w:val="008638F1"/>
    <w:rsid w:val="00872046"/>
    <w:rsid w:val="008827C3"/>
    <w:rsid w:val="008A04E8"/>
    <w:rsid w:val="008A7D3C"/>
    <w:rsid w:val="008C03BC"/>
    <w:rsid w:val="008D03ED"/>
    <w:rsid w:val="008F4369"/>
    <w:rsid w:val="008F51B6"/>
    <w:rsid w:val="0090499A"/>
    <w:rsid w:val="00923E20"/>
    <w:rsid w:val="0093110D"/>
    <w:rsid w:val="00931FE4"/>
    <w:rsid w:val="0095314E"/>
    <w:rsid w:val="00970283"/>
    <w:rsid w:val="009F2E2E"/>
    <w:rsid w:val="00A12852"/>
    <w:rsid w:val="00A3019F"/>
    <w:rsid w:val="00A83EAB"/>
    <w:rsid w:val="00A848B2"/>
    <w:rsid w:val="00A90C34"/>
    <w:rsid w:val="00AB15EC"/>
    <w:rsid w:val="00B334D3"/>
    <w:rsid w:val="00B54B48"/>
    <w:rsid w:val="00B81BED"/>
    <w:rsid w:val="00BB7770"/>
    <w:rsid w:val="00BC1FDE"/>
    <w:rsid w:val="00C02CD7"/>
    <w:rsid w:val="00C2107C"/>
    <w:rsid w:val="00C43BC8"/>
    <w:rsid w:val="00C72782"/>
    <w:rsid w:val="00C904AB"/>
    <w:rsid w:val="00D041F1"/>
    <w:rsid w:val="00D22500"/>
    <w:rsid w:val="00D2439B"/>
    <w:rsid w:val="00D53D67"/>
    <w:rsid w:val="00D54402"/>
    <w:rsid w:val="00D64213"/>
    <w:rsid w:val="00D85849"/>
    <w:rsid w:val="00DA1989"/>
    <w:rsid w:val="00DA5529"/>
    <w:rsid w:val="00DE0CDF"/>
    <w:rsid w:val="00DE2529"/>
    <w:rsid w:val="00DE412B"/>
    <w:rsid w:val="00DF0EA0"/>
    <w:rsid w:val="00E22981"/>
    <w:rsid w:val="00E54908"/>
    <w:rsid w:val="00EB1FEE"/>
    <w:rsid w:val="00F34746"/>
    <w:rsid w:val="00F415E7"/>
    <w:rsid w:val="00F74691"/>
    <w:rsid w:val="00F84F2A"/>
    <w:rsid w:val="00FC6C26"/>
    <w:rsid w:val="00FE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0410012"/>
  <w15:chartTrackingRefBased/>
  <w15:docId w15:val="{2C917F06-2F6F-4247-84C8-FF7B68EE4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D2439B"/>
  </w:style>
  <w:style w:type="paragraph" w:styleId="Nadpis1">
    <w:name w:val="heading 1"/>
    <w:basedOn w:val="Nadpiskapitoly"/>
    <w:next w:val="Textnormy"/>
    <w:link w:val="Nadpis1Char"/>
    <w:qFormat/>
    <w:rsid w:val="00D2439B"/>
    <w:pPr>
      <w:outlineLvl w:val="0"/>
    </w:pPr>
  </w:style>
  <w:style w:type="paragraph" w:styleId="Nadpis2">
    <w:name w:val="heading 2"/>
    <w:basedOn w:val="Nadpislnku"/>
    <w:next w:val="Textnormy"/>
    <w:qFormat/>
    <w:rsid w:val="00D2439B"/>
    <w:pPr>
      <w:outlineLvl w:val="1"/>
    </w:pPr>
  </w:style>
  <w:style w:type="paragraph" w:styleId="Nadpis3">
    <w:name w:val="heading 3"/>
    <w:basedOn w:val="Nadpislnku"/>
    <w:next w:val="Textnormy"/>
    <w:qFormat/>
    <w:rsid w:val="00D2439B"/>
    <w:pPr>
      <w:outlineLvl w:val="2"/>
    </w:pPr>
  </w:style>
  <w:style w:type="paragraph" w:styleId="Nadpis4">
    <w:name w:val="heading 4"/>
    <w:basedOn w:val="Nadpislnku"/>
    <w:next w:val="Textnormy"/>
    <w:qFormat/>
    <w:rsid w:val="00D2439B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D2439B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D2439B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D2439B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D2439B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D2439B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D2439B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D2439B"/>
  </w:style>
  <w:style w:type="paragraph" w:customStyle="1" w:styleId="Nadpiskapitoly">
    <w:name w:val="Nadpis kapitoly"/>
    <w:basedOn w:val="Nadpislnku"/>
    <w:next w:val="Textnormy"/>
    <w:rsid w:val="00D2439B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D2439B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D2439B"/>
    <w:pPr>
      <w:spacing w:after="120"/>
      <w:jc w:val="both"/>
    </w:pPr>
  </w:style>
  <w:style w:type="paragraph" w:customStyle="1" w:styleId="1StrTrZn">
    <w:name w:val="1StrTrZn"/>
    <w:basedOn w:val="Textnormy"/>
    <w:rsid w:val="00D2439B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D2439B"/>
    <w:pPr>
      <w:spacing w:before="480"/>
    </w:pPr>
  </w:style>
  <w:style w:type="paragraph" w:customStyle="1" w:styleId="1StrNN-1-23">
    <w:name w:val="1StrNN-1-23"/>
    <w:basedOn w:val="Textnormy"/>
    <w:rsid w:val="00D2439B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D2439B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D2439B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D2439B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D2439B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D2439B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D2439B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D2439B"/>
    <w:pPr>
      <w:spacing w:before="0" w:after="120"/>
      <w:ind w:left="284" w:hanging="284"/>
    </w:pPr>
  </w:style>
  <w:style w:type="paragraph" w:styleId="Zhlav">
    <w:name w:val="header"/>
    <w:basedOn w:val="Textnormy"/>
    <w:rsid w:val="00D2439B"/>
    <w:pPr>
      <w:spacing w:after="360"/>
    </w:pPr>
    <w:rPr>
      <w:sz w:val="18"/>
    </w:rPr>
  </w:style>
  <w:style w:type="paragraph" w:styleId="Zpat">
    <w:name w:val="footer"/>
    <w:basedOn w:val="Textnormy"/>
    <w:rsid w:val="00D2439B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D2439B"/>
    <w:pPr>
      <w:spacing w:after="120"/>
    </w:pPr>
  </w:style>
  <w:style w:type="paragraph" w:styleId="Obsah2">
    <w:name w:val="toc 2"/>
    <w:basedOn w:val="Obsah1"/>
    <w:next w:val="Textnormy"/>
    <w:uiPriority w:val="39"/>
    <w:rsid w:val="00D2439B"/>
  </w:style>
  <w:style w:type="paragraph" w:styleId="Obsah1">
    <w:name w:val="toc 1"/>
    <w:basedOn w:val="Textnormy"/>
    <w:next w:val="Textnormy"/>
    <w:uiPriority w:val="39"/>
    <w:rsid w:val="00D2439B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D2439B"/>
    <w:pPr>
      <w:numPr>
        <w:numId w:val="7"/>
      </w:numPr>
    </w:pPr>
  </w:style>
  <w:style w:type="paragraph" w:styleId="Obsah3">
    <w:name w:val="toc 3"/>
    <w:basedOn w:val="Obsah1"/>
    <w:next w:val="Textnormy"/>
    <w:rsid w:val="00D2439B"/>
  </w:style>
  <w:style w:type="paragraph" w:styleId="Obsah4">
    <w:name w:val="toc 4"/>
    <w:basedOn w:val="Obsah1"/>
    <w:next w:val="Textnormy"/>
    <w:uiPriority w:val="39"/>
    <w:rsid w:val="00D2439B"/>
  </w:style>
  <w:style w:type="paragraph" w:styleId="Obsah6">
    <w:name w:val="toc 6"/>
    <w:basedOn w:val="Obsah1"/>
    <w:next w:val="Textnormy"/>
    <w:rsid w:val="00D2439B"/>
  </w:style>
  <w:style w:type="paragraph" w:styleId="Obsah7">
    <w:name w:val="toc 7"/>
    <w:basedOn w:val="Obsah1"/>
    <w:next w:val="Textnormy"/>
    <w:semiHidden/>
    <w:rsid w:val="00D2439B"/>
  </w:style>
  <w:style w:type="paragraph" w:styleId="Obsah8">
    <w:name w:val="toc 8"/>
    <w:basedOn w:val="Obsah1"/>
    <w:next w:val="Textnormy"/>
    <w:semiHidden/>
    <w:rsid w:val="00D2439B"/>
  </w:style>
  <w:style w:type="character" w:styleId="Znakapoznpodarou">
    <w:name w:val="footnote reference"/>
    <w:basedOn w:val="Standardnpsmoodstavce"/>
    <w:rsid w:val="00D2439B"/>
    <w:rPr>
      <w:vertAlign w:val="superscript"/>
    </w:rPr>
  </w:style>
  <w:style w:type="paragraph" w:customStyle="1" w:styleId="ABCseznamCZ">
    <w:name w:val="ABC seznamCZ"/>
    <w:basedOn w:val="Textnormy"/>
    <w:rsid w:val="00D2439B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D2439B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D2439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D2439B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6F2DAA"/>
    <w:pPr>
      <w:keepNext w:val="0"/>
      <w:jc w:val="center"/>
    </w:pPr>
  </w:style>
  <w:style w:type="paragraph" w:customStyle="1" w:styleId="Abecednseznam">
    <w:name w:val="Abecední seznam"/>
    <w:basedOn w:val="Textnormy"/>
    <w:rsid w:val="00D2439B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D2439B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D2439B"/>
    <w:pPr>
      <w:ind w:left="1600"/>
    </w:pPr>
  </w:style>
  <w:style w:type="paragraph" w:customStyle="1" w:styleId="1Str1Rad">
    <w:name w:val="1Str1Rad"/>
    <w:basedOn w:val="Textnormy"/>
    <w:rsid w:val="00D2439B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D2439B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D2439B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D2439B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D2439B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D2439B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D2439B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D2439B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D2439B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D2439B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D2439B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D2439B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D2439B"/>
    <w:pPr>
      <w:spacing w:before="300"/>
    </w:pPr>
  </w:style>
  <w:style w:type="paragraph" w:customStyle="1" w:styleId="1StrNN-X">
    <w:name w:val="1StrNN-X"/>
    <w:basedOn w:val="1StrNN-1-23"/>
    <w:rsid w:val="00D2439B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D2439B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D2439B"/>
    <w:pPr>
      <w:spacing w:before="800"/>
    </w:pPr>
  </w:style>
  <w:style w:type="paragraph" w:customStyle="1" w:styleId="1StrNN-2-4">
    <w:name w:val="1StrNN-2-4"/>
    <w:basedOn w:val="1StrNN-1-23"/>
    <w:rsid w:val="00D2439B"/>
  </w:style>
  <w:style w:type="paragraph" w:customStyle="1" w:styleId="1StrNN-3-4">
    <w:name w:val="1StrNN-3-4"/>
    <w:basedOn w:val="1StrNN-1-23"/>
    <w:rsid w:val="00D2439B"/>
    <w:pPr>
      <w:spacing w:before="460"/>
    </w:pPr>
  </w:style>
  <w:style w:type="paragraph" w:customStyle="1" w:styleId="1StrNN-4-4">
    <w:name w:val="1StrNN-4-4"/>
    <w:basedOn w:val="1StrNN-1-23"/>
    <w:rsid w:val="00D2439B"/>
    <w:pPr>
      <w:spacing w:before="340"/>
    </w:pPr>
  </w:style>
  <w:style w:type="paragraph" w:customStyle="1" w:styleId="ABCSeznamUS">
    <w:name w:val="ABC SeznamUS"/>
    <w:basedOn w:val="Textnormy"/>
    <w:rsid w:val="00D2439B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D2439B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D2439B"/>
    <w:pPr>
      <w:jc w:val="left"/>
    </w:pPr>
  </w:style>
  <w:style w:type="paragraph" w:customStyle="1" w:styleId="1StrNN-4-3">
    <w:name w:val="1StrNN-4-3"/>
    <w:basedOn w:val="1StrNN-1-23"/>
    <w:rsid w:val="00D2439B"/>
    <w:pPr>
      <w:spacing w:before="160"/>
    </w:pPr>
  </w:style>
  <w:style w:type="paragraph" w:customStyle="1" w:styleId="Upozornn">
    <w:name w:val="Upozornění"/>
    <w:basedOn w:val="Normln"/>
    <w:rsid w:val="00D2439B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D2439B"/>
  </w:style>
  <w:style w:type="character" w:styleId="Hypertextovodkaz">
    <w:name w:val="Hyperlink"/>
    <w:unhideWhenUsed/>
    <w:rsid w:val="00D2439B"/>
    <w:rPr>
      <w:color w:val="0000FF"/>
      <w:u w:val="single"/>
    </w:rPr>
  </w:style>
  <w:style w:type="table" w:styleId="Mkatabulky">
    <w:name w:val="Table Grid"/>
    <w:basedOn w:val="Normlntabulka"/>
    <w:rsid w:val="00D243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D2439B"/>
    <w:rPr>
      <w:b/>
      <w:sz w:val="24"/>
    </w:rPr>
  </w:style>
  <w:style w:type="character" w:styleId="Odkaznakoment">
    <w:name w:val="annotation reference"/>
    <w:basedOn w:val="Standardnpsmoodstavce"/>
    <w:unhideWhenUsed/>
    <w:rsid w:val="00D2439B"/>
    <w:rPr>
      <w:sz w:val="16"/>
      <w:szCs w:val="16"/>
    </w:rPr>
  </w:style>
  <w:style w:type="paragraph" w:styleId="Textbubliny">
    <w:name w:val="Balloon Text"/>
    <w:basedOn w:val="Normln"/>
    <w:link w:val="TextbublinyChar"/>
    <w:rsid w:val="00D2439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F2DAA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D2439B"/>
  </w:style>
  <w:style w:type="character" w:customStyle="1" w:styleId="TextkomenteChar">
    <w:name w:val="Text komentáře Char"/>
    <w:basedOn w:val="Standardnpsmoodstavce"/>
    <w:link w:val="Textkomente"/>
    <w:rsid w:val="00D2439B"/>
  </w:style>
  <w:style w:type="character" w:customStyle="1" w:styleId="TextnormyCharChar">
    <w:name w:val="Text normy Char Char"/>
    <w:semiHidden/>
    <w:rsid w:val="00D2439B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D2439B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D2439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D2439B"/>
    <w:rPr>
      <w:b/>
      <w:bCs/>
    </w:rPr>
  </w:style>
  <w:style w:type="character" w:customStyle="1" w:styleId="NadpislnkuChar">
    <w:name w:val="Nadpis článku Char"/>
    <w:link w:val="Nadpislnku"/>
    <w:rsid w:val="00D2439B"/>
    <w:rPr>
      <w:b/>
    </w:rPr>
  </w:style>
  <w:style w:type="character" w:styleId="Sledovanodkaz">
    <w:name w:val="FollowedHyperlink"/>
    <w:basedOn w:val="Standardnpsmoodstavce"/>
    <w:semiHidden/>
    <w:unhideWhenUsed/>
    <w:rsid w:val="00D2439B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2D2B18"/>
  </w:style>
  <w:style w:type="paragraph" w:customStyle="1" w:styleId="NadpisObr">
    <w:name w:val="NadpisObr"/>
    <w:basedOn w:val="Nadpis4"/>
    <w:next w:val="Textnormy"/>
    <w:qFormat/>
    <w:rsid w:val="00D2439B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D2439B"/>
    <w:pPr>
      <w:jc w:val="center"/>
    </w:pPr>
  </w:style>
  <w:style w:type="character" w:customStyle="1" w:styleId="cf01">
    <w:name w:val="cf01"/>
    <w:basedOn w:val="Standardnpsmoodstavce"/>
    <w:rsid w:val="00D2439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2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3</Pages>
  <Words>420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2024-10-16T12:55:00Z</dcterms:created>
  <dcterms:modified xsi:type="dcterms:W3CDTF">2025-02-04T08:54:00Z</dcterms:modified>
</cp:coreProperties>
</file>