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47561" w14:textId="5C1E79C1" w:rsidR="00A83EAB" w:rsidRPr="00AC0FA5" w:rsidRDefault="00C17773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 wp14:anchorId="6F0DE3B5" wp14:editId="2D7E6C6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5715" b="18415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FA1A15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 w:rsidRPr="00AC0FA5">
        <w:t>ČESKÁ TECHNICKÁ NORMA</w:t>
      </w:r>
    </w:p>
    <w:p w14:paraId="23B7D279" w14:textId="227EF373" w:rsidR="00A83EAB" w:rsidRPr="00AC0FA5" w:rsidRDefault="00A83EAB">
      <w:pPr>
        <w:pStyle w:val="1Str1Rad"/>
        <w:spacing w:after="60"/>
        <w:rPr>
          <w:b/>
        </w:rPr>
      </w:pPr>
      <w:r w:rsidRPr="00AC0FA5">
        <w:rPr>
          <w:sz w:val="16"/>
        </w:rPr>
        <w:t xml:space="preserve">ICS </w:t>
      </w:r>
      <w:r w:rsidR="00C86E69" w:rsidRPr="00C86E69">
        <w:rPr>
          <w:sz w:val="16"/>
        </w:rPr>
        <w:t>01.040.01; 29.020; 91.160.01</w:t>
      </w:r>
      <w:r w:rsidR="00360BDD" w:rsidRPr="00C86E69">
        <w:rPr>
          <w:sz w:val="16"/>
        </w:rPr>
        <w:t>;</w:t>
      </w:r>
      <w:r w:rsidR="00BA0065">
        <w:rPr>
          <w:sz w:val="16"/>
        </w:rPr>
        <w:t xml:space="preserve"> </w:t>
      </w:r>
      <w:r w:rsidR="00BA0065" w:rsidRPr="00C86E69">
        <w:rPr>
          <w:sz w:val="16"/>
        </w:rPr>
        <w:t>01.040.</w:t>
      </w:r>
      <w:r w:rsidR="00BA0065">
        <w:rPr>
          <w:sz w:val="16"/>
        </w:rPr>
        <w:t>29</w:t>
      </w:r>
      <w:r w:rsidR="00360BDD" w:rsidRPr="00C86E69">
        <w:rPr>
          <w:sz w:val="16"/>
        </w:rPr>
        <w:t>;</w:t>
      </w:r>
      <w:r w:rsidR="00BA0065">
        <w:rPr>
          <w:sz w:val="16"/>
        </w:rPr>
        <w:t xml:space="preserve"> </w:t>
      </w:r>
      <w:r w:rsidR="00BA0065" w:rsidRPr="00C86E69">
        <w:rPr>
          <w:sz w:val="16"/>
        </w:rPr>
        <w:t>01.040.</w:t>
      </w:r>
      <w:r w:rsidR="00BA0065">
        <w:rPr>
          <w:sz w:val="16"/>
        </w:rPr>
        <w:t>91</w:t>
      </w:r>
      <w:r w:rsidRPr="00AC0FA5">
        <w:tab/>
      </w:r>
      <w:r w:rsidRPr="00AC0FA5">
        <w:tab/>
      </w:r>
      <w:r w:rsidR="006C49DD" w:rsidRPr="006C49DD">
        <w:rPr>
          <w:b/>
          <w:bCs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66603E" w:rsidRPr="00AC0FA5" w14:paraId="1D13DB64" w14:textId="77777777" w:rsidTr="00772323">
        <w:trPr>
          <w:cantSplit/>
          <w:trHeight w:val="1701"/>
        </w:trPr>
        <w:tc>
          <w:tcPr>
            <w:tcW w:w="7371" w:type="dxa"/>
          </w:tcPr>
          <w:p w14:paraId="5E122354" w14:textId="2F094B9D" w:rsidR="00D716EC" w:rsidRPr="00AC0FA5" w:rsidRDefault="00AF50B6" w:rsidP="00000F9C">
            <w:pPr>
              <w:pStyle w:val="1StrNN-2-23"/>
            </w:pPr>
            <w:bookmarkStart w:id="0" w:name="_Hlk81058172"/>
            <w:r>
              <w:t>Mezinárodní</w:t>
            </w:r>
            <w:r w:rsidR="00D716EC">
              <w:t xml:space="preserve"> elektrotechnický slovník</w:t>
            </w:r>
            <w:r w:rsidR="000D2676">
              <w:t xml:space="preserve"> </w:t>
            </w:r>
            <w:r w:rsidR="00270DE0" w:rsidRPr="004744BA">
              <w:t>–</w:t>
            </w:r>
            <w:r w:rsidR="000D2676">
              <w:t xml:space="preserve"> </w:t>
            </w:r>
            <w:r w:rsidR="008C555B">
              <w:br/>
            </w:r>
            <w:r w:rsidR="00FB2ED5">
              <w:t>Část</w:t>
            </w:r>
            <w:r w:rsidR="008C555B">
              <w:t xml:space="preserve"> 84</w:t>
            </w:r>
            <w:r w:rsidR="00FB2ED5">
              <w:t>5:</w:t>
            </w:r>
            <w:r w:rsidR="008C555B">
              <w:t xml:space="preserve"> Osvětlení</w:t>
            </w:r>
            <w:bookmarkEnd w:id="0"/>
          </w:p>
        </w:tc>
        <w:tc>
          <w:tcPr>
            <w:tcW w:w="2552" w:type="dxa"/>
          </w:tcPr>
          <w:p w14:paraId="78E23045" w14:textId="743707BE" w:rsidR="0066603E" w:rsidRPr="00AC0FA5" w:rsidRDefault="0066603E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IE</w:t>
            </w:r>
            <w:r w:rsidR="004953A8">
              <w:t>C</w:t>
            </w:r>
            <w:r w:rsidR="00644A78">
              <w:t xml:space="preserve"> </w:t>
            </w:r>
            <w:r w:rsidR="00772323">
              <w:t>60050</w:t>
            </w:r>
            <w:r w:rsidR="004953A8">
              <w:t>-845</w:t>
            </w:r>
            <w:r w:rsidRPr="00AC0FA5">
              <w:br/>
            </w:r>
          </w:p>
          <w:p w14:paraId="1862B058" w14:textId="28B2BB80" w:rsidR="0066603E" w:rsidRPr="00AC0FA5" w:rsidRDefault="00772323">
            <w:pPr>
              <w:pStyle w:val="1StrTrZn"/>
            </w:pPr>
            <w:r>
              <w:t>33</w:t>
            </w:r>
            <w:r w:rsidR="0066603E" w:rsidRPr="00AC0FA5">
              <w:t xml:space="preserve"> </w:t>
            </w:r>
            <w:r>
              <w:t>0050</w:t>
            </w:r>
          </w:p>
        </w:tc>
      </w:tr>
    </w:tbl>
    <w:p w14:paraId="6948F4F5" w14:textId="77777777" w:rsidR="00BA0065" w:rsidRPr="00AC0FA5" w:rsidRDefault="00BA0065" w:rsidP="00BA0065">
      <w:pPr>
        <w:pStyle w:val="Shodnost"/>
      </w:pPr>
    </w:p>
    <w:p w14:paraId="2EEA4747" w14:textId="77777777" w:rsidR="00BA0065" w:rsidRPr="004744BA" w:rsidRDefault="00BA0065" w:rsidP="00BA0065">
      <w:pPr>
        <w:pStyle w:val="Cizojazynnzev"/>
        <w:rPr>
          <w:lang w:val="cs-CZ"/>
        </w:rPr>
      </w:pPr>
      <w:r w:rsidRPr="009E46C0">
        <w:rPr>
          <w:lang w:val="cs-CZ"/>
        </w:rPr>
        <w:t xml:space="preserve">International Electrotechnical Vocabulary (IEV) </w:t>
      </w:r>
      <w:r w:rsidRPr="004744BA">
        <w:rPr>
          <w:lang w:val="cs-CZ"/>
        </w:rPr>
        <w:t>–</w:t>
      </w:r>
      <w:r w:rsidRPr="009E46C0">
        <w:rPr>
          <w:lang w:val="cs-CZ"/>
        </w:rPr>
        <w:t xml:space="preserve"> </w:t>
      </w:r>
      <w:r>
        <w:rPr>
          <w:lang w:val="cs-CZ"/>
        </w:rPr>
        <w:br/>
      </w:r>
      <w:r w:rsidRPr="009E46C0">
        <w:rPr>
          <w:lang w:val="cs-CZ"/>
        </w:rPr>
        <w:t xml:space="preserve">Part 845: </w:t>
      </w:r>
      <w:r w:rsidRPr="00C507FE">
        <w:rPr>
          <w:lang w:val="cs-CZ"/>
        </w:rPr>
        <w:t>Lighting</w:t>
      </w:r>
    </w:p>
    <w:p w14:paraId="318D4392" w14:textId="7B4E55A5" w:rsidR="00BA0065" w:rsidRPr="00E95F97" w:rsidRDefault="00BA0065" w:rsidP="006C49DD">
      <w:pPr>
        <w:pStyle w:val="Cizojazynnzev"/>
        <w:spacing w:after="840"/>
        <w:rPr>
          <w:lang w:val="fr-FR"/>
        </w:rPr>
      </w:pPr>
      <w:r>
        <w:rPr>
          <w:lang w:val="cs-CZ"/>
        </w:rPr>
        <w:t xml:space="preserve">Vocabulaire Electrotechnique International (IEV) </w:t>
      </w:r>
      <w:r w:rsidRPr="004744BA">
        <w:rPr>
          <w:lang w:val="cs-CZ"/>
        </w:rPr>
        <w:t>–</w:t>
      </w:r>
      <w:r>
        <w:rPr>
          <w:lang w:val="cs-CZ"/>
        </w:rPr>
        <w:t xml:space="preserve"> </w:t>
      </w:r>
      <w:r>
        <w:rPr>
          <w:lang w:val="cs-CZ"/>
        </w:rPr>
        <w:br/>
        <w:t>Partie 845: Eclairage</w:t>
      </w:r>
    </w:p>
    <w:p w14:paraId="136615C7" w14:textId="77777777" w:rsidR="00BA0065" w:rsidRDefault="00BA0065" w:rsidP="00BA0065">
      <w:pPr>
        <w:pStyle w:val="Textnormy"/>
      </w:pPr>
      <w:r>
        <w:t>Tato norma přejímá anglickou verzi mezinárodní normy IEC 60050-845:2020. Má stejný status jako oficiální verze.</w:t>
      </w:r>
    </w:p>
    <w:p w14:paraId="4E5E2FAF" w14:textId="77777777" w:rsidR="00BA0065" w:rsidRPr="00AC0FA5" w:rsidRDefault="00BA0065" w:rsidP="00BA0065">
      <w:pPr>
        <w:pStyle w:val="Textnormy"/>
      </w:pPr>
      <w:r>
        <w:t>This standard implements the English version of the International Standard IEC 60050-845:2020. It has the same status as the official version.</w:t>
      </w:r>
    </w:p>
    <w:p w14:paraId="56B237F1" w14:textId="77777777" w:rsidR="00C86E69" w:rsidRPr="00AC0FA5" w:rsidRDefault="00C86E69" w:rsidP="00C86E69">
      <w:pPr>
        <w:pStyle w:val="Nadpislnku"/>
      </w:pPr>
      <w:r w:rsidRPr="00AC0FA5">
        <w:t>Nahrazení předchozích norem</w:t>
      </w:r>
    </w:p>
    <w:p w14:paraId="0E190487" w14:textId="77777777" w:rsidR="00C86E69" w:rsidRDefault="00C86E69" w:rsidP="00C86E69">
      <w:pPr>
        <w:pStyle w:val="Textnormy"/>
      </w:pPr>
      <w:r w:rsidRPr="00AC0FA5">
        <w:t>Touto normou se nahrazuje ČSN </w:t>
      </w:r>
      <w:r>
        <w:t>IEC</w:t>
      </w:r>
      <w:r w:rsidRPr="00AC0FA5">
        <w:t> </w:t>
      </w:r>
      <w:r>
        <w:t>50(845)</w:t>
      </w:r>
      <w:r w:rsidRPr="00AC0FA5">
        <w:t xml:space="preserve"> (</w:t>
      </w:r>
      <w:r>
        <w:t>33</w:t>
      </w:r>
      <w:r w:rsidRPr="00AC0FA5">
        <w:t> </w:t>
      </w:r>
      <w:r>
        <w:t>0050</w:t>
      </w:r>
      <w:r w:rsidRPr="00AC0FA5">
        <w:t>) z</w:t>
      </w:r>
      <w:r>
        <w:t> května</w:t>
      </w:r>
      <w:r w:rsidRPr="00AC0FA5">
        <w:t xml:space="preserve"> </w:t>
      </w:r>
      <w:r>
        <w:t>1996.</w:t>
      </w:r>
    </w:p>
    <w:p w14:paraId="70CF58B3" w14:textId="77777777" w:rsidR="00C86E69" w:rsidRDefault="00C86E69" w:rsidP="00C86E69">
      <w:pPr>
        <w:pStyle w:val="Nadpislnku"/>
        <w:rPr>
          <w:b w:val="0"/>
          <w:i/>
        </w:rPr>
      </w:pPr>
      <w:r w:rsidRPr="00AC0FA5">
        <w:t>Anotace obsahu</w:t>
      </w:r>
    </w:p>
    <w:p w14:paraId="5D8ACAEE" w14:textId="4C110685" w:rsidR="00C86E69" w:rsidRDefault="00C86E69" w:rsidP="00C86E69">
      <w:pPr>
        <w:pStyle w:val="Textnormy"/>
      </w:pPr>
      <w:r w:rsidRPr="00BF3AA2">
        <w:t xml:space="preserve">Norma IEC 60050-845:2020 uvádí obecnou terminologii používanou v osvětlení, jakož i obecné </w:t>
      </w:r>
      <w:r w:rsidR="00096252">
        <w:t>termín</w:t>
      </w:r>
      <w:r w:rsidRPr="00BF3AA2">
        <w:t xml:space="preserve">y týkající se konkrétních aplikací a souvisejících technologií. Toto druhé vydání reviduje a doplňuje </w:t>
      </w:r>
      <w:r>
        <w:t xml:space="preserve">vydání </w:t>
      </w:r>
      <w:r w:rsidRPr="00BF3AA2">
        <w:t xml:space="preserve">předchozí. Má status horizontální publikace v souladu s </w:t>
      </w:r>
      <w:r w:rsidR="000506C2">
        <w:t>Pokynem</w:t>
      </w:r>
      <w:r w:rsidR="000506C2" w:rsidRPr="00BF3AA2">
        <w:t xml:space="preserve"> </w:t>
      </w:r>
      <w:r w:rsidRPr="00BF3AA2">
        <w:t xml:space="preserve">IEC 108:2006. Tato terminologie je v souladu s terminologií </w:t>
      </w:r>
      <w:r>
        <w:t>zpracovan</w:t>
      </w:r>
      <w:r w:rsidRPr="00BF3AA2">
        <w:t>ou v ostatních specializovaných částech IEV.</w:t>
      </w:r>
    </w:p>
    <w:p w14:paraId="794F3634" w14:textId="4205FFF4" w:rsidR="00A83EAB" w:rsidRPr="00AC0FA5" w:rsidRDefault="00A83EAB">
      <w:pPr>
        <w:pStyle w:val="Textnormy"/>
        <w:tabs>
          <w:tab w:val="right" w:pos="9923"/>
        </w:tabs>
      </w:pPr>
    </w:p>
    <w:p w14:paraId="6EDF72E8" w14:textId="77777777" w:rsidR="00A83EAB" w:rsidRPr="00AC0FA5" w:rsidRDefault="00A83EAB">
      <w:pPr>
        <w:pStyle w:val="Textnormy"/>
        <w:tabs>
          <w:tab w:val="right" w:pos="9923"/>
        </w:tabs>
        <w:sectPr w:rsidR="00A83EAB" w:rsidRPr="00AC0FA5" w:rsidSect="00CE795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9" w:footer="851" w:gutter="0"/>
          <w:pgNumType w:start="1"/>
          <w:cols w:space="708"/>
          <w:titlePg/>
        </w:sectPr>
      </w:pPr>
    </w:p>
    <w:p w14:paraId="0D481E9A" w14:textId="77777777" w:rsidR="00A83EAB" w:rsidRPr="00AC0FA5" w:rsidRDefault="00A83EAB">
      <w:pPr>
        <w:pStyle w:val="Nadpiskapitoly"/>
        <w:spacing w:before="0"/>
      </w:pPr>
      <w:r w:rsidRPr="00AC0FA5">
        <w:lastRenderedPageBreak/>
        <w:t>Národní předmluva</w:t>
      </w:r>
    </w:p>
    <w:p w14:paraId="7D0A88CF" w14:textId="77777777" w:rsidR="00C86E69" w:rsidRPr="00AC0FA5" w:rsidRDefault="00C86E69" w:rsidP="00C86E69">
      <w:pPr>
        <w:pStyle w:val="Nadpislnku"/>
      </w:pPr>
      <w:bookmarkStart w:id="1" w:name="_Toc359251365"/>
      <w:bookmarkStart w:id="2" w:name="_Toc359251523"/>
      <w:bookmarkStart w:id="3" w:name="_Toc359251683"/>
      <w:bookmarkStart w:id="4" w:name="_Toc359251940"/>
      <w:bookmarkStart w:id="5" w:name="_Toc359252129"/>
      <w:bookmarkStart w:id="6" w:name="_Toc359252244"/>
      <w:bookmarkStart w:id="7" w:name="_Toc359252487"/>
      <w:bookmarkStart w:id="8" w:name="_Toc359252727"/>
      <w:bookmarkStart w:id="9" w:name="_Toc359252848"/>
      <w:bookmarkStart w:id="10" w:name="_Toc359252922"/>
      <w:bookmarkStart w:id="11" w:name="_Toc359283648"/>
      <w:bookmarkStart w:id="12" w:name="_Toc365965548"/>
      <w:bookmarkStart w:id="13" w:name="_Toc365967315"/>
      <w:bookmarkStart w:id="14" w:name="_Toc365968762"/>
      <w:bookmarkStart w:id="15" w:name="_Toc367082927"/>
      <w:bookmarkStart w:id="16" w:name="_Toc372429542"/>
      <w:bookmarkStart w:id="17" w:name="_Toc375302776"/>
      <w:bookmarkStart w:id="18" w:name="_Toc379098933"/>
      <w:bookmarkStart w:id="19" w:name="_Toc380735106"/>
      <w:bookmarkStart w:id="20" w:name="_Toc380735206"/>
      <w:bookmarkStart w:id="21" w:name="_Toc380825390"/>
      <w:bookmarkStart w:id="22" w:name="_Toc380827279"/>
      <w:bookmarkStart w:id="23" w:name="_Toc380886225"/>
      <w:bookmarkStart w:id="24" w:name="_Toc380886263"/>
      <w:bookmarkStart w:id="25" w:name="_Toc380886373"/>
      <w:bookmarkStart w:id="26" w:name="_Toc380886470"/>
      <w:bookmarkStart w:id="27" w:name="_Toc4487161"/>
      <w:bookmarkStart w:id="28" w:name="_Toc414351338"/>
      <w:bookmarkStart w:id="29" w:name="_Toc442856561"/>
      <w:bookmarkStart w:id="30" w:name="_Toc442858520"/>
      <w:bookmarkStart w:id="31" w:name="_Toc442858983"/>
      <w:bookmarkStart w:id="32" w:name="_Toc502299211"/>
      <w:bookmarkStart w:id="33" w:name="_Toc502299247"/>
      <w:r w:rsidRPr="00AC0FA5">
        <w:t>Změny proti předchozí normě</w:t>
      </w:r>
    </w:p>
    <w:p w14:paraId="2D8AA6F0" w14:textId="7117E77C" w:rsidR="004112E8" w:rsidRDefault="004112E8" w:rsidP="004112E8">
      <w:pPr>
        <w:pStyle w:val="Textnormy"/>
      </w:pPr>
      <w:r w:rsidRPr="00AC0FA5">
        <w:t>Toto druhé vydání zrušuje a</w:t>
      </w:r>
      <w:r>
        <w:t> </w:t>
      </w:r>
      <w:r w:rsidRPr="00AC0FA5">
        <w:t>nahrazuje</w:t>
      </w:r>
      <w:r>
        <w:t xml:space="preserve"> </w:t>
      </w:r>
      <w:r w:rsidRPr="000A1FD9">
        <w:t>první vydání vydané v roce 1987 společně s IEC 60050-845:</w:t>
      </w:r>
      <w:r>
        <w:br/>
      </w:r>
      <w:r w:rsidRPr="000A1FD9">
        <w:t xml:space="preserve">1987/AMD1:2016, IEC 60050-845:1987/AMD2:2019 a IEC 60050-845:1987/AMD3:2020. </w:t>
      </w:r>
      <w:r w:rsidRPr="00AC0BB3">
        <w:t>Toto vydání je jeho technickou revizí</w:t>
      </w:r>
      <w:r w:rsidRPr="000A1FD9">
        <w:t xml:space="preserve">, včetně přidání nových </w:t>
      </w:r>
      <w:r>
        <w:t>hesel</w:t>
      </w:r>
      <w:r w:rsidRPr="000A1FD9">
        <w:t xml:space="preserve"> a nového oddílu 32: Zobrazování a </w:t>
      </w:r>
      <w:r>
        <w:t>vypušt</w:t>
      </w:r>
      <w:r w:rsidRPr="000A1FD9">
        <w:t xml:space="preserve">ění zastaralých </w:t>
      </w:r>
      <w:r>
        <w:t>hesel</w:t>
      </w:r>
      <w:r w:rsidRPr="000A1FD9">
        <w:t xml:space="preserve">. Má status horizontální publikace v souladu </w:t>
      </w:r>
      <w:r>
        <w:t xml:space="preserve">s </w:t>
      </w:r>
      <w:r w:rsidR="00AF2612">
        <w:t>Pokynem</w:t>
      </w:r>
      <w:r w:rsidR="00AF2612" w:rsidRPr="000A1FD9">
        <w:t xml:space="preserve"> </w:t>
      </w:r>
      <w:r w:rsidRPr="000A1FD9">
        <w:t>IEC 108.</w:t>
      </w:r>
    </w:p>
    <w:p w14:paraId="1F9F9DC3" w14:textId="77777777" w:rsidR="00C86E69" w:rsidRPr="00D93363" w:rsidRDefault="00C86E69" w:rsidP="00C86E69">
      <w:pPr>
        <w:pStyle w:val="Nadpislnku"/>
      </w:pPr>
      <w:r>
        <w:t>Vysvětlivky k textu této normy</w:t>
      </w:r>
    </w:p>
    <w:p w14:paraId="4973F491" w14:textId="4F32357A" w:rsidR="00C86E69" w:rsidRDefault="00C86E69" w:rsidP="00C86E69">
      <w:pPr>
        <w:pStyle w:val="Textnormy"/>
      </w:pPr>
      <w:r w:rsidRPr="004A217C">
        <w:t>Preferovaný termín je termín, který stojí na začátku terminologického hesla v daném jazyce</w:t>
      </w:r>
      <w:r w:rsidRPr="004A217C">
        <w:sym w:font="Symbol" w:char="F03B"/>
      </w:r>
      <w:r w:rsidRPr="004A217C">
        <w:t xml:space="preserve"> za ním mohou </w:t>
      </w:r>
      <w:r w:rsidR="00576AFE">
        <w:br/>
      </w:r>
      <w:r w:rsidRPr="004A217C">
        <w:t>následovat synonyma.</w:t>
      </w:r>
      <w:r w:rsidRPr="00D93363">
        <w:t xml:space="preserve"> Je vytištěn tučným písmem.</w:t>
      </w:r>
    </w:p>
    <w:p w14:paraId="007A3765" w14:textId="0F35CEBB" w:rsidR="00C86E69" w:rsidRDefault="00C86E69" w:rsidP="00C86E69">
      <w:pPr>
        <w:pStyle w:val="Textnormy"/>
      </w:pPr>
      <w:r w:rsidRPr="00D93363">
        <w:t xml:space="preserve">Synonyma jsou </w:t>
      </w:r>
      <w:r w:rsidR="00526C39" w:rsidRPr="00D93363">
        <w:t xml:space="preserve">vytištěna </w:t>
      </w:r>
      <w:r w:rsidRPr="00D93363">
        <w:t>na s</w:t>
      </w:r>
      <w:r w:rsidR="00493878">
        <w:t>tej</w:t>
      </w:r>
      <w:r w:rsidRPr="00D93363">
        <w:t xml:space="preserve">ných </w:t>
      </w:r>
      <w:r w:rsidR="001F1AD0" w:rsidRPr="00D93363">
        <w:t>řádcích</w:t>
      </w:r>
      <w:r w:rsidR="001F1AD0">
        <w:t xml:space="preserve"> </w:t>
      </w:r>
      <w:r w:rsidR="00493878">
        <w:t>za</w:t>
      </w:r>
      <w:r w:rsidRPr="00D93363">
        <w:t xml:space="preserve"> preferovaným termínem</w:t>
      </w:r>
      <w:r w:rsidR="00D31D70">
        <w:t>;</w:t>
      </w:r>
      <w:r w:rsidRPr="00D93363">
        <w:t xml:space="preserve"> jsou rovněž vytištěna tučným písmem</w:t>
      </w:r>
      <w:r w:rsidR="00526C39">
        <w:t>,</w:t>
      </w:r>
      <w:r w:rsidRPr="00D93363">
        <w:t xml:space="preserve"> </w:t>
      </w:r>
      <w:r w:rsidR="00526C39" w:rsidRPr="00D93363">
        <w:t>vyjma nevhodných synonym, která jsou vytištěna</w:t>
      </w:r>
      <w:r w:rsidR="001F1AD0">
        <w:t xml:space="preserve"> na samostatných</w:t>
      </w:r>
      <w:r w:rsidR="00526C39" w:rsidRPr="00D93363">
        <w:t xml:space="preserve"> </w:t>
      </w:r>
      <w:r w:rsidR="001F1AD0" w:rsidRPr="00D93363">
        <w:t xml:space="preserve">řádcích </w:t>
      </w:r>
      <w:r w:rsidR="00526C39" w:rsidRPr="00D93363">
        <w:t xml:space="preserve">netučným písmem </w:t>
      </w:r>
      <w:r w:rsidR="00D6091F">
        <w:t xml:space="preserve">a </w:t>
      </w:r>
      <w:r w:rsidR="009D7341">
        <w:t>před</w:t>
      </w:r>
      <w:r w:rsidR="00D6091F">
        <w:t xml:space="preserve"> nevhodným synonymem je</w:t>
      </w:r>
      <w:r w:rsidR="00526C39" w:rsidRPr="00D93363">
        <w:t xml:space="preserve"> označení „</w:t>
      </w:r>
      <w:r w:rsidR="009E69B4">
        <w:t>NEVHODNÝ TERMÍN</w:t>
      </w:r>
      <w:r w:rsidR="00EE6377">
        <w:t>:</w:t>
      </w:r>
      <w:r w:rsidR="00526C39" w:rsidRPr="00D93363">
        <w:t>“.</w:t>
      </w:r>
    </w:p>
    <w:p w14:paraId="6BABD390" w14:textId="77777777" w:rsidR="00C86E69" w:rsidRPr="00AC0FA5" w:rsidRDefault="00C86E69" w:rsidP="00C86E69">
      <w:pPr>
        <w:pStyle w:val="Nadpislnku"/>
      </w:pPr>
      <w:r w:rsidRPr="00AC0FA5">
        <w:t>Upozornění na národní poznámky</w:t>
      </w:r>
    </w:p>
    <w:p w14:paraId="39E02C28" w14:textId="178AC056" w:rsidR="00C86E69" w:rsidRPr="00AC0FA5" w:rsidRDefault="00C86E69" w:rsidP="00C86E69">
      <w:pPr>
        <w:pStyle w:val="Textnormy"/>
      </w:pPr>
      <w:r w:rsidRPr="00AC0FA5">
        <w:t xml:space="preserve">Do </w:t>
      </w:r>
      <w:r>
        <w:t xml:space="preserve">této </w:t>
      </w:r>
      <w:r w:rsidRPr="00AC0FA5">
        <w:t>normy byl</w:t>
      </w:r>
      <w:r>
        <w:t>y</w:t>
      </w:r>
      <w:r w:rsidRPr="00AC0FA5">
        <w:t xml:space="preserve"> k</w:t>
      </w:r>
      <w:r>
        <w:t> heslům</w:t>
      </w:r>
      <w:r w:rsidRPr="00AC0FA5">
        <w:t xml:space="preserve"> </w:t>
      </w:r>
      <w:r w:rsidR="000763BE" w:rsidRPr="000763BE">
        <w:t>845-21-054</w:t>
      </w:r>
      <w:r w:rsidR="000763BE">
        <w:t xml:space="preserve">, </w:t>
      </w:r>
      <w:r w:rsidR="00950523" w:rsidRPr="00950523">
        <w:t>845-21-066</w:t>
      </w:r>
      <w:r w:rsidR="003A7508">
        <w:t xml:space="preserve">, </w:t>
      </w:r>
      <w:r w:rsidR="00E56620" w:rsidRPr="00100A43">
        <w:t>845-2</w:t>
      </w:r>
      <w:r w:rsidR="00E56620">
        <w:t>2</w:t>
      </w:r>
      <w:r w:rsidR="00E56620" w:rsidRPr="00100A43">
        <w:t>-</w:t>
      </w:r>
      <w:r w:rsidR="00E56620">
        <w:t xml:space="preserve">026, </w:t>
      </w:r>
      <w:r w:rsidR="00647C5A" w:rsidRPr="00647C5A">
        <w:t>845-22-031</w:t>
      </w:r>
      <w:r w:rsidR="00647C5A">
        <w:t xml:space="preserve">, </w:t>
      </w:r>
      <w:r w:rsidR="00322378" w:rsidRPr="00322378">
        <w:t>845-22-034</w:t>
      </w:r>
      <w:r w:rsidR="00322378">
        <w:t xml:space="preserve">, </w:t>
      </w:r>
      <w:r w:rsidR="008D5565" w:rsidRPr="008D5565">
        <w:t>845-22-040</w:t>
      </w:r>
      <w:r w:rsidR="008D5565">
        <w:t xml:space="preserve">, </w:t>
      </w:r>
      <w:r w:rsidR="00576AFE">
        <w:br/>
      </w:r>
      <w:r w:rsidR="008A267B" w:rsidRPr="008A267B">
        <w:t>845-22-053</w:t>
      </w:r>
      <w:r w:rsidR="008A267B">
        <w:t xml:space="preserve">, </w:t>
      </w:r>
      <w:r w:rsidR="008A267B" w:rsidRPr="008A267B">
        <w:t>845-22-05</w:t>
      </w:r>
      <w:r w:rsidR="008A267B">
        <w:t xml:space="preserve">4, </w:t>
      </w:r>
      <w:r w:rsidRPr="00100A43">
        <w:t>845-23-083</w:t>
      </w:r>
      <w:r>
        <w:t xml:space="preserve">, </w:t>
      </w:r>
      <w:r w:rsidR="009750C0" w:rsidRPr="009750C0">
        <w:t>845-24-038</w:t>
      </w:r>
      <w:r w:rsidR="00625897">
        <w:t xml:space="preserve">, </w:t>
      </w:r>
      <w:r w:rsidR="009C40BF" w:rsidRPr="009C40BF">
        <w:t>845-27-050</w:t>
      </w:r>
      <w:r w:rsidR="009C40BF">
        <w:t xml:space="preserve">, </w:t>
      </w:r>
      <w:r w:rsidR="00625897" w:rsidRPr="00625897">
        <w:t>845-30-060</w:t>
      </w:r>
      <w:r w:rsidR="00D80ECC">
        <w:t xml:space="preserve"> </w:t>
      </w:r>
      <w:r>
        <w:t>a 845-32-06</w:t>
      </w:r>
      <w:r w:rsidR="0044204A">
        <w:t>8</w:t>
      </w:r>
      <w:r>
        <w:t xml:space="preserve"> </w:t>
      </w:r>
      <w:r w:rsidRPr="00AC0FA5">
        <w:t>doplněn</w:t>
      </w:r>
      <w:r>
        <w:t>y</w:t>
      </w:r>
      <w:r w:rsidRPr="00AC0FA5">
        <w:t xml:space="preserve"> národní poznámk</w:t>
      </w:r>
      <w:r>
        <w:t>y</w:t>
      </w:r>
      <w:r w:rsidRPr="00AC0FA5">
        <w:t>.</w:t>
      </w:r>
    </w:p>
    <w:p w14:paraId="680ACEAC" w14:textId="77777777" w:rsidR="00C86E69" w:rsidRPr="00AC0FA5" w:rsidRDefault="00C86E69" w:rsidP="00C86E69">
      <w:pPr>
        <w:pStyle w:val="Nadpislnku"/>
      </w:pPr>
      <w:r w:rsidRPr="00AC0FA5">
        <w:t>Upozornění na národní přílohu</w:t>
      </w:r>
    </w:p>
    <w:p w14:paraId="3FDAD7F0" w14:textId="5FA1E432" w:rsidR="00C86E69" w:rsidRDefault="00C86E69" w:rsidP="00C86E69">
      <w:pPr>
        <w:pStyle w:val="Textnormy"/>
      </w:pPr>
      <w:r w:rsidRPr="00AC0FA5">
        <w:t xml:space="preserve">Do této normy byla doplněna </w:t>
      </w:r>
      <w:r w:rsidR="008F4435">
        <w:t xml:space="preserve">informativní </w:t>
      </w:r>
      <w:r w:rsidRPr="00AC0FA5">
        <w:t xml:space="preserve">národní příloha NA, která obsahuje </w:t>
      </w:r>
      <w:r w:rsidR="000506C2">
        <w:t>č</w:t>
      </w:r>
      <w:r w:rsidR="000506C2" w:rsidRPr="00AD72F8">
        <w:t>eský překlad termínů a definic doplněný o</w:t>
      </w:r>
      <w:r w:rsidR="00576AFE">
        <w:t> </w:t>
      </w:r>
      <w:r w:rsidR="000506C2" w:rsidRPr="00AD72F8">
        <w:t>český abecední rejstřík</w:t>
      </w:r>
      <w:r w:rsidRPr="000506C2">
        <w:t>.</w:t>
      </w:r>
    </w:p>
    <w:p w14:paraId="00007C9E" w14:textId="4D7B4EEF" w:rsidR="00B16EA8" w:rsidRDefault="00B16EA8" w:rsidP="00B16EA8">
      <w:pPr>
        <w:pStyle w:val="Nadpislnku"/>
      </w:pPr>
      <w:r w:rsidRPr="00AC0FA5">
        <w:t>Vypracování normy</w:t>
      </w:r>
    </w:p>
    <w:p w14:paraId="2DB96F46" w14:textId="569A4AD4" w:rsidR="00B16EA8" w:rsidRDefault="00B16EA8" w:rsidP="00B16EA8">
      <w:pPr>
        <w:pStyle w:val="Textnormy"/>
      </w:pPr>
      <w:r>
        <w:t>Zpracovatel Národní přílohy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>
        <w:t>Ing. Jitka Machatá, CSc.</w:t>
      </w:r>
      <w:r w:rsidRPr="00A525F7">
        <w:t>,</w:t>
      </w:r>
      <w:r>
        <w:t xml:space="preserve"> Praha,</w:t>
      </w:r>
      <w:r w:rsidRPr="00A525F7">
        <w:t xml:space="preserve"> IČ</w:t>
      </w:r>
      <w:r>
        <w:t>O</w:t>
      </w:r>
      <w:r w:rsidRPr="00A525F7">
        <w:t xml:space="preserve"> </w:t>
      </w:r>
      <w:r>
        <w:t>18425721, spolupráce:</w:t>
      </w:r>
      <w:r w:rsidR="008F4435">
        <w:t xml:space="preserve"> </w:t>
      </w:r>
      <w:r>
        <w:t>ČNK CIE</w:t>
      </w:r>
    </w:p>
    <w:p w14:paraId="3DEE9AE9" w14:textId="3AE3941A" w:rsidR="00B16EA8" w:rsidRPr="00706EA2" w:rsidRDefault="00B16EA8" w:rsidP="00B16EA8">
      <w:pPr>
        <w:pStyle w:val="Textnormy"/>
      </w:pPr>
      <w:r w:rsidRPr="00706EA2">
        <w:t xml:space="preserve">Technická normalizační komise: </w:t>
      </w:r>
      <w:r w:rsidRPr="00A525F7">
        <w:t xml:space="preserve">TNK </w:t>
      </w:r>
      <w:r>
        <w:t>67</w:t>
      </w:r>
      <w:r w:rsidRPr="00A525F7">
        <w:t xml:space="preserve"> </w:t>
      </w:r>
      <w:r>
        <w:t>Světelné zdroje, svítidla a jejich příslušenství</w:t>
      </w:r>
    </w:p>
    <w:p w14:paraId="05B9B30A" w14:textId="0BCFB2F9" w:rsidR="00B16EA8" w:rsidRPr="00442065" w:rsidRDefault="00B16EA8" w:rsidP="00B16EA8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297F03">
          <w:rPr>
            <w:rStyle w:val="Hypertextovodkaz"/>
          </w:rPr>
          <w:t>Česká agentura pro standardizaci, státní příspěvková organizace</w:t>
        </w:r>
      </w:hyperlink>
    </w:p>
    <w:p w14:paraId="40164AAB" w14:textId="73C1BC09" w:rsidR="00B16EA8" w:rsidRDefault="00B16EA8" w:rsidP="00B16EA8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297F03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370A3DF5" w14:textId="619CE924" w:rsidR="00B16EA8" w:rsidRPr="0075254C" w:rsidRDefault="00B16EA8" w:rsidP="00C86E69">
      <w:pPr>
        <w:pStyle w:val="Textnormy"/>
        <w:rPr>
          <w:rFonts w:cs="Arial"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37E15FD" w14:textId="77777777" w:rsidR="00C86E69" w:rsidRDefault="00C86E69" w:rsidP="00C86E69">
      <w:pPr>
        <w:pStyle w:val="Nadpis1"/>
        <w:pageBreakBefore/>
        <w:spacing w:before="0"/>
        <w:rPr>
          <w:b w:val="0"/>
        </w:rPr>
      </w:pPr>
      <w:r w:rsidRPr="00AC0FA5">
        <w:lastRenderedPageBreak/>
        <w:t xml:space="preserve">Národní příloha NA </w:t>
      </w:r>
      <w:r w:rsidRPr="00AC0FA5">
        <w:rPr>
          <w:b w:val="0"/>
        </w:rPr>
        <w:t>(informativní)</w:t>
      </w:r>
    </w:p>
    <w:p w14:paraId="04239B04" w14:textId="4EEB2398" w:rsidR="0092336A" w:rsidRPr="0092336A" w:rsidRDefault="0092336A" w:rsidP="00402477">
      <w:pPr>
        <w:pStyle w:val="Textnormy"/>
      </w:pPr>
      <w:r>
        <w:rPr>
          <w:rFonts w:ascii="Arial-BoldMT" w:hAnsi="Arial-BoldMT" w:cs="Arial-BoldMT"/>
          <w:b/>
          <w:bCs/>
          <w:sz w:val="24"/>
          <w:szCs w:val="24"/>
        </w:rPr>
        <w:t>Český překlad termínů a definic doplněný o český abecední rejstřík</w:t>
      </w:r>
    </w:p>
    <w:p w14:paraId="171E3BB1" w14:textId="77777777" w:rsidR="00C86E69" w:rsidRDefault="00C86E69" w:rsidP="00C86E69">
      <w:pPr>
        <w:pStyle w:val="Nadpis1"/>
      </w:pPr>
      <w:r w:rsidRPr="00AC0FA5">
        <w:t>3</w:t>
      </w:r>
      <w:r w:rsidRPr="00AC0FA5">
        <w:t> </w:t>
      </w:r>
      <w:r w:rsidRPr="00AC0FA5">
        <w:t>Termíny a</w:t>
      </w:r>
      <w:r>
        <w:t> </w:t>
      </w:r>
      <w:r w:rsidRPr="00AC0FA5">
        <w:t>definice</w:t>
      </w:r>
    </w:p>
    <w:p w14:paraId="7DE4B24A" w14:textId="47E855C4" w:rsidR="00C86E69" w:rsidRDefault="00C86E69" w:rsidP="00C86E69">
      <w:pPr>
        <w:pStyle w:val="Textnormy"/>
      </w:pPr>
      <w:r>
        <w:t>T</w:t>
      </w:r>
      <w:r w:rsidRPr="00210C0D">
        <w:t xml:space="preserve">ermíny a definice obsažené v této části IEC 60050 byly </w:t>
      </w:r>
      <w:r w:rsidR="00251DE6">
        <w:t>vybrá</w:t>
      </w:r>
      <w:r w:rsidRPr="00210C0D">
        <w:t xml:space="preserve">ny z Electropedia </w:t>
      </w:r>
      <w:r>
        <w:t>(</w:t>
      </w:r>
      <w:hyperlink r:id="rId16">
        <w:r>
          <w:rPr>
            <w:color w:val="0000FF"/>
          </w:rPr>
          <w:t>www.electropedia.org</w:t>
        </w:r>
      </w:hyperlink>
      <w:hyperlink r:id="rId17">
        <w:r>
          <w:t>)</w:t>
        </w:r>
      </w:hyperlink>
      <w:r>
        <w:t xml:space="preserve"> </w:t>
      </w:r>
      <w:r w:rsidRPr="00210C0D">
        <w:t>(</w:t>
      </w:r>
      <w:r w:rsidR="00CE1D23" w:rsidRPr="00CE1D23">
        <w:t>označ</w:t>
      </w:r>
      <w:r w:rsidR="00862501">
        <w:t>ova</w:t>
      </w:r>
      <w:r w:rsidR="00343EBE">
        <w:t>né</w:t>
      </w:r>
      <w:r w:rsidR="00CE1D23" w:rsidRPr="00CE1D23">
        <w:t xml:space="preserve"> </w:t>
      </w:r>
      <w:r w:rsidR="00CE1D23">
        <w:t xml:space="preserve">také </w:t>
      </w:r>
      <w:r w:rsidRPr="00210C0D">
        <w:t xml:space="preserve">jako „IEV Online“) </w:t>
      </w:r>
      <w:r w:rsidRPr="004F2CB7">
        <w:t>–</w:t>
      </w:r>
      <w:r w:rsidRPr="00210C0D">
        <w:t xml:space="preserve"> </w:t>
      </w:r>
      <w:r w:rsidR="0066281A">
        <w:t xml:space="preserve">nejobsáhlejší </w:t>
      </w:r>
      <w:r w:rsidRPr="00210C0D">
        <w:t xml:space="preserve">online terminologické databáze na světě </w:t>
      </w:r>
      <w:r w:rsidR="0066281A">
        <w:t>zahrnu</w:t>
      </w:r>
      <w:r w:rsidRPr="00210C0D">
        <w:t>jící oblast elektrotechniky, elektroniky a telekomunikací.</w:t>
      </w:r>
    </w:p>
    <w:p w14:paraId="4998BB8A" w14:textId="77777777" w:rsidR="00C86E69" w:rsidRPr="00483039" w:rsidRDefault="00C86E69" w:rsidP="00C86E69">
      <w:pPr>
        <w:pStyle w:val="Nadpiskapitoly"/>
      </w:pPr>
      <w:r w:rsidRPr="00483039">
        <w:t>845-21</w:t>
      </w:r>
      <w:r w:rsidRPr="00AC0FA5">
        <w:t> </w:t>
      </w:r>
      <w:r>
        <w:t>Záření</w:t>
      </w:r>
      <w:r w:rsidRPr="00483039">
        <w:t xml:space="preserve">, </w:t>
      </w:r>
      <w:r>
        <w:t>veličiny</w:t>
      </w:r>
      <w:r w:rsidRPr="00483039">
        <w:t xml:space="preserve"> a </w:t>
      </w:r>
      <w:r>
        <w:t>jednotky</w:t>
      </w:r>
    </w:p>
    <w:p w14:paraId="035F8450" w14:textId="6963068A" w:rsidR="00C86E69" w:rsidRPr="00AC0FA5" w:rsidRDefault="00C86E69" w:rsidP="00C86E69">
      <w:pPr>
        <w:pStyle w:val="Textnormy"/>
        <w:spacing w:before="240"/>
      </w:pPr>
      <w:r w:rsidRPr="00D90D0F">
        <w:rPr>
          <w:b/>
        </w:rPr>
        <w:t>845-21-001</w:t>
      </w:r>
      <w:r w:rsidRPr="00AC0FA5">
        <w:rPr>
          <w:b/>
        </w:rPr>
        <w:br/>
      </w:r>
      <w:r>
        <w:rPr>
          <w:b/>
        </w:rPr>
        <w:t xml:space="preserve">elektromagnetické záření </w:t>
      </w:r>
      <w:r w:rsidRPr="007A5DEF">
        <w:rPr>
          <w:bCs/>
        </w:rPr>
        <w:t>&lt;</w:t>
      </w:r>
      <w:r>
        <w:rPr>
          <w:bCs/>
        </w:rPr>
        <w:t>jev</w:t>
      </w:r>
      <w:r w:rsidRPr="007A5DEF">
        <w:rPr>
          <w:bCs/>
        </w:rPr>
        <w:t>&gt;</w:t>
      </w:r>
      <w:r w:rsidRPr="00BA42C4">
        <w:rPr>
          <w:b/>
          <w:bCs/>
        </w:rPr>
        <w:t xml:space="preserve"> </w:t>
      </w:r>
      <w:r w:rsidRPr="00AC0FA5">
        <w:rPr>
          <w:i/>
        </w:rPr>
        <w:t>(</w:t>
      </w:r>
      <w:r w:rsidRPr="008C0A28">
        <w:rPr>
          <w:i/>
        </w:rPr>
        <w:t>electromagnetic radiation, &lt;phenomenon&gt;</w:t>
      </w:r>
      <w:r w:rsidRPr="00AC0FA5">
        <w:rPr>
          <w:i/>
        </w:rPr>
        <w:t>)</w:t>
      </w:r>
      <w:r w:rsidRPr="00AC0FA5">
        <w:tab/>
      </w:r>
      <w:r>
        <w:t xml:space="preserve"> </w:t>
      </w:r>
      <w:r w:rsidRPr="00AC0FA5">
        <w:br/>
      </w:r>
      <w:r>
        <w:t>viz</w:t>
      </w:r>
      <w:r w:rsidRPr="0069709E">
        <w:t xml:space="preserve"> IEV 702-02-07</w:t>
      </w:r>
    </w:p>
    <w:p w14:paraId="0263A91D" w14:textId="77777777" w:rsidR="00C86E69" w:rsidRPr="00AC0FA5" w:rsidRDefault="00C86E69" w:rsidP="00C86E69">
      <w:pPr>
        <w:pStyle w:val="Poznmka"/>
      </w:pPr>
      <w:r w:rsidRPr="00AC0FA5">
        <w:t>POZNÁMKA 1</w:t>
      </w:r>
      <w:r>
        <w:t> </w:t>
      </w:r>
      <w:r w:rsidRPr="00AC0FA5">
        <w:t>k heslu</w:t>
      </w:r>
      <w:r w:rsidRPr="00AC0FA5">
        <w:t> </w:t>
      </w:r>
      <w:r w:rsidRPr="00FD6E4A">
        <w:t>T</w:t>
      </w:r>
      <w:r>
        <w:t>o</w:t>
      </w:r>
      <w:r w:rsidRPr="00FD6E4A">
        <w:t xml:space="preserve">to </w:t>
      </w:r>
      <w:r>
        <w:t>heslo</w:t>
      </w:r>
      <w:r w:rsidRPr="00FD6E4A">
        <w:t xml:space="preserve"> byl</w:t>
      </w:r>
      <w:r>
        <w:t>o</w:t>
      </w:r>
      <w:r w:rsidRPr="00FD6E4A">
        <w:t xml:space="preserve"> v IEC 60050-845:1987 označen</w:t>
      </w:r>
      <w:r>
        <w:t>o</w:t>
      </w:r>
      <w:r w:rsidRPr="00FD6E4A">
        <w:t xml:space="preserve"> 845-01-01</w:t>
      </w:r>
      <w:r w:rsidRPr="00AC0FA5">
        <w:t>.</w:t>
      </w:r>
    </w:p>
    <w:p w14:paraId="445B6BEA" w14:textId="36776521" w:rsidR="00C86E69" w:rsidRPr="00AC0FA5" w:rsidRDefault="00C86E69" w:rsidP="00C86E69">
      <w:pPr>
        <w:pStyle w:val="Textnormy"/>
        <w:spacing w:before="240"/>
      </w:pPr>
      <w:r w:rsidRPr="00D90D0F">
        <w:rPr>
          <w:b/>
        </w:rPr>
        <w:t>845-21-00</w:t>
      </w:r>
      <w:r>
        <w:rPr>
          <w:b/>
        </w:rPr>
        <w:t>2</w:t>
      </w:r>
      <w:r w:rsidRPr="00AC0FA5">
        <w:br/>
      </w:r>
      <w:r>
        <w:rPr>
          <w:b/>
        </w:rPr>
        <w:t xml:space="preserve">optické záření </w:t>
      </w:r>
      <w:r w:rsidRPr="00AC0FA5">
        <w:rPr>
          <w:i/>
        </w:rPr>
        <w:t>(</w:t>
      </w:r>
      <w:r w:rsidRPr="00CC58BA">
        <w:rPr>
          <w:i/>
        </w:rPr>
        <w:t>optical radiation</w:t>
      </w:r>
      <w:r w:rsidRPr="00AC0FA5">
        <w:rPr>
          <w:i/>
        </w:rPr>
        <w:t>)</w:t>
      </w:r>
      <w:r w:rsidRPr="00AC0FA5">
        <w:rPr>
          <w:i/>
        </w:rPr>
        <w:tab/>
        <w:t xml:space="preserve"> </w:t>
      </w:r>
      <w:r w:rsidRPr="00AC0FA5">
        <w:rPr>
          <w:i/>
        </w:rPr>
        <w:br/>
      </w:r>
      <w:r w:rsidRPr="003D6B2C">
        <w:t xml:space="preserve">elektromagnetické záření </w:t>
      </w:r>
      <w:r>
        <w:t>s</w:t>
      </w:r>
      <w:r w:rsidRPr="003D6B2C">
        <w:t xml:space="preserve"> vlnov</w:t>
      </w:r>
      <w:r>
        <w:t>ou</w:t>
      </w:r>
      <w:r w:rsidRPr="003D6B2C">
        <w:t xml:space="preserve"> délk</w:t>
      </w:r>
      <w:r>
        <w:t>ou</w:t>
      </w:r>
      <w:r w:rsidRPr="003D6B2C">
        <w:t xml:space="preserve"> </w:t>
      </w:r>
      <w:r>
        <w:t xml:space="preserve">ležící </w:t>
      </w:r>
      <w:r w:rsidRPr="003D6B2C">
        <w:t xml:space="preserve">mezi oblastí přechodu </w:t>
      </w:r>
      <w:r>
        <w:t>k</w:t>
      </w:r>
      <w:r w:rsidRPr="003D6B2C">
        <w:t xml:space="preserve"> rentgenové</w:t>
      </w:r>
      <w:r>
        <w:t>mu</w:t>
      </w:r>
      <w:r w:rsidRPr="003D6B2C">
        <w:t xml:space="preserve"> záření (</w:t>
      </w:r>
      <w:r w:rsidR="00C507FE" w:rsidRPr="00C507FE">
        <w:rPr>
          <w:rFonts w:ascii="Times New Roman" w:hAnsi="Times New Roman"/>
          <w:i/>
          <w:iCs/>
        </w:rPr>
        <w:sym w:font="Symbol" w:char="F06C"/>
      </w:r>
      <w:r w:rsidRPr="003D6B2C">
        <w:t xml:space="preserve"> ≈ 1 nm) a</w:t>
      </w:r>
      <w:r>
        <w:t> </w:t>
      </w:r>
      <w:r w:rsidRPr="003D6B2C">
        <w:t xml:space="preserve">oblastí přechodu </w:t>
      </w:r>
      <w:r>
        <w:t>k</w:t>
      </w:r>
      <w:r w:rsidRPr="003D6B2C">
        <w:t xml:space="preserve"> rádiov</w:t>
      </w:r>
      <w:r>
        <w:t>ým</w:t>
      </w:r>
      <w:r w:rsidRPr="003D6B2C">
        <w:t xml:space="preserve"> vln</w:t>
      </w:r>
      <w:r>
        <w:t>ám</w:t>
      </w:r>
      <w:r w:rsidRPr="003D6B2C">
        <w:t xml:space="preserve"> (</w:t>
      </w:r>
      <w:r w:rsidRPr="00C507FE">
        <w:rPr>
          <w:rFonts w:ascii="Times New Roman" w:hAnsi="Times New Roman"/>
          <w:i/>
          <w:iCs/>
        </w:rPr>
        <w:sym w:font="Symbol" w:char="F06C"/>
      </w:r>
      <w:r w:rsidRPr="003D6B2C">
        <w:t xml:space="preserve"> ≈ 1 mm)</w:t>
      </w:r>
    </w:p>
    <w:p w14:paraId="0247DA90" w14:textId="77777777" w:rsidR="00C86E69" w:rsidRPr="00AC0FA5" w:rsidRDefault="00C86E69" w:rsidP="00C86E69">
      <w:pPr>
        <w:pStyle w:val="Poznmka"/>
        <w:spacing w:after="120"/>
      </w:pPr>
      <w:r w:rsidRPr="00AC0FA5">
        <w:t>POZNÁMKA 1</w:t>
      </w:r>
      <w:r>
        <w:t> </w:t>
      </w:r>
      <w:r w:rsidRPr="00AC0FA5">
        <w:t>k heslu</w:t>
      </w:r>
      <w:r w:rsidRPr="00AC0FA5">
        <w:t> </w:t>
      </w:r>
      <w:r w:rsidRPr="00F243E7">
        <w:t>Toto heslo bylo v IEC 60050-845:1987 označeno 845-01-0</w:t>
      </w:r>
      <w:r>
        <w:t>2</w:t>
      </w:r>
      <w:r w:rsidRPr="00AC0FA5">
        <w:t>.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p w14:paraId="04307AA3" w14:textId="77777777" w:rsidR="00C83A8A" w:rsidRDefault="00C83A8A" w:rsidP="00576AFE">
      <w:pPr>
        <w:pStyle w:val="Textnormy"/>
      </w:pPr>
      <w:r>
        <w:br w:type="page"/>
      </w:r>
    </w:p>
    <w:p w14:paraId="233649D3" w14:textId="6651E2FF" w:rsidR="0039450F" w:rsidRPr="00AC0FA5" w:rsidRDefault="005F22D4" w:rsidP="0039450F">
      <w:pPr>
        <w:pStyle w:val="Nadpis1"/>
        <w:pageBreakBefore/>
        <w:spacing w:before="0"/>
      </w:pPr>
      <w:bookmarkStart w:id="34" w:name="_Toc414351366"/>
      <w:bookmarkStart w:id="35" w:name="_Toc442856056"/>
      <w:bookmarkStart w:id="36" w:name="_Toc442856589"/>
      <w:bookmarkStart w:id="37" w:name="_Toc442858548"/>
      <w:bookmarkStart w:id="38" w:name="_Toc442859011"/>
      <w:bookmarkStart w:id="39" w:name="_Toc502299239"/>
      <w:bookmarkStart w:id="40" w:name="_Toc502299275"/>
      <w:bookmarkStart w:id="41" w:name="_Hlk71536704"/>
      <w:r>
        <w:lastRenderedPageBreak/>
        <w:t>Český abecední r</w:t>
      </w:r>
      <w:r w:rsidR="0039450F" w:rsidRPr="00AC0FA5">
        <w:t>ejstřík</w:t>
      </w:r>
    </w:p>
    <w:p w14:paraId="74BAF120" w14:textId="77777777" w:rsidR="0039450F" w:rsidRDefault="0039450F" w:rsidP="00576AFE">
      <w:pPr>
        <w:pStyle w:val="Hlavikarejstku"/>
      </w:pPr>
      <w:r>
        <w:t>A</w:t>
      </w:r>
    </w:p>
    <w:bookmarkEnd w:id="34"/>
    <w:bookmarkEnd w:id="35"/>
    <w:bookmarkEnd w:id="36"/>
    <w:bookmarkEnd w:id="37"/>
    <w:bookmarkEnd w:id="38"/>
    <w:bookmarkEnd w:id="39"/>
    <w:bookmarkEnd w:id="40"/>
    <w:bookmarkEnd w:id="41"/>
    <w:p w14:paraId="522B2157" w14:textId="70C24B37" w:rsidR="00772EC4" w:rsidRDefault="00772EC4" w:rsidP="00576AFE">
      <w:pPr>
        <w:pStyle w:val="Rejstk1"/>
        <w:tabs>
          <w:tab w:val="clear" w:pos="9923"/>
          <w:tab w:val="right" w:leader="dot" w:pos="9922"/>
        </w:tabs>
      </w:pPr>
      <w:r w:rsidRPr="00E0444A">
        <w:t xml:space="preserve">Abneyův jev </w:t>
      </w:r>
      <w:r w:rsidR="00576AFE">
        <w:tab/>
      </w:r>
      <w:r w:rsidRPr="003E35EB">
        <w:t>845-2</w:t>
      </w:r>
      <w:r>
        <w:t>2</w:t>
      </w:r>
      <w:r w:rsidRPr="003E35EB">
        <w:t>-</w:t>
      </w:r>
      <w:r>
        <w:t>070</w:t>
      </w:r>
    </w:p>
    <w:p w14:paraId="5BAAD8CD" w14:textId="05A3C001" w:rsidR="00772EC4" w:rsidRDefault="00772EC4" w:rsidP="00576AFE">
      <w:pPr>
        <w:pStyle w:val="Rejstk1"/>
        <w:tabs>
          <w:tab w:val="clear" w:pos="9923"/>
          <w:tab w:val="right" w:leader="dot" w:pos="9922"/>
        </w:tabs>
      </w:pPr>
      <w:r w:rsidRPr="009C5ABD">
        <w:t xml:space="preserve">Abneyův zákon </w:t>
      </w:r>
      <w:r w:rsidR="00576AFE">
        <w:tab/>
      </w:r>
      <w:r w:rsidRPr="003E35EB">
        <w:t>845-2</w:t>
      </w:r>
      <w:r>
        <w:t>3-035</w:t>
      </w:r>
    </w:p>
    <w:p w14:paraId="444C1447" w14:textId="6831CC5B" w:rsidR="00772EC4" w:rsidRDefault="00772EC4" w:rsidP="00576AFE">
      <w:pPr>
        <w:pStyle w:val="Rejstk1"/>
        <w:tabs>
          <w:tab w:val="clear" w:pos="9923"/>
          <w:tab w:val="right" w:leader="dot" w:pos="9922"/>
        </w:tabs>
      </w:pPr>
      <w:r w:rsidRPr="002E42BA">
        <w:t xml:space="preserve">absolutní radiometr </w:t>
      </w:r>
      <w:r w:rsidR="00576AFE">
        <w:tab/>
      </w:r>
      <w:r w:rsidRPr="003E35EB">
        <w:t>845-2</w:t>
      </w:r>
      <w:r>
        <w:t>5-050</w:t>
      </w:r>
    </w:p>
    <w:p w14:paraId="35B2BF89" w14:textId="2A782F62" w:rsidR="00772EC4" w:rsidRDefault="00772EC4" w:rsidP="00576AFE">
      <w:pPr>
        <w:pStyle w:val="Rejstk1"/>
        <w:tabs>
          <w:tab w:val="clear" w:pos="9923"/>
          <w:tab w:val="right" w:leader="dot" w:pos="9922"/>
        </w:tabs>
      </w:pPr>
      <w:r w:rsidRPr="00FD22AF">
        <w:t xml:space="preserve">adaptace na barvu </w:t>
      </w:r>
      <w:r w:rsidR="00576AFE">
        <w:tab/>
      </w:r>
      <w:r w:rsidRPr="003E35EB">
        <w:t>845-2</w:t>
      </w:r>
      <w:r>
        <w:t>2</w:t>
      </w:r>
      <w:r w:rsidRPr="003E35EB">
        <w:t>-</w:t>
      </w:r>
      <w:r>
        <w:t>013</w:t>
      </w:r>
    </w:p>
    <w:p w14:paraId="256AB925" w14:textId="29B62413" w:rsidR="00772EC4" w:rsidRDefault="00772EC4" w:rsidP="00576AFE">
      <w:pPr>
        <w:pStyle w:val="Rejstk1"/>
        <w:tabs>
          <w:tab w:val="clear" w:pos="9923"/>
          <w:tab w:val="right" w:leader="dot" w:pos="9922"/>
        </w:tabs>
      </w:pPr>
      <w:r w:rsidRPr="00A5333E">
        <w:t>adaptace</w:t>
      </w:r>
      <w:r w:rsidR="00576AFE">
        <w:tab/>
      </w:r>
      <w:r w:rsidRPr="003E35EB">
        <w:t>845-2</w:t>
      </w:r>
      <w:r>
        <w:t>2</w:t>
      </w:r>
      <w:r w:rsidRPr="003E35EB">
        <w:t>-</w:t>
      </w:r>
      <w:r>
        <w:t>012</w:t>
      </w:r>
    </w:p>
    <w:p w14:paraId="65E16492" w14:textId="12DC3325" w:rsidR="000379A4" w:rsidRDefault="000379A4" w:rsidP="00576AFE">
      <w:pPr>
        <w:pStyle w:val="Textnormy"/>
      </w:pPr>
      <w:r>
        <w:br w:type="page"/>
      </w:r>
    </w:p>
    <w:p w14:paraId="17978B9E" w14:textId="77777777" w:rsidR="000379A4" w:rsidRPr="00010C53" w:rsidRDefault="000379A4" w:rsidP="000379A4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24A2E0D2" w14:textId="77777777" w:rsidR="000379A4" w:rsidRPr="000379A4" w:rsidRDefault="000379A4" w:rsidP="000379A4">
      <w:pPr>
        <w:pStyle w:val="Textnormy"/>
      </w:pPr>
    </w:p>
    <w:sectPr w:rsidR="000379A4" w:rsidRPr="000379A4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FCDC85" w14:textId="77777777" w:rsidR="0058095F" w:rsidRDefault="0058095F">
      <w:r>
        <w:separator/>
      </w:r>
    </w:p>
  </w:endnote>
  <w:endnote w:type="continuationSeparator" w:id="0">
    <w:p w14:paraId="02AB73AC" w14:textId="77777777" w:rsidR="0058095F" w:rsidRDefault="0058095F">
      <w:r>
        <w:continuationSeparator/>
      </w:r>
    </w:p>
  </w:endnote>
  <w:endnote w:type="continuationNotice" w:id="1">
    <w:p w14:paraId="28CE01B9" w14:textId="77777777" w:rsidR="0058095F" w:rsidRDefault="005809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1FF4D" w14:textId="77777777" w:rsidR="007E5A31" w:rsidRDefault="007E5A31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  <w:p w14:paraId="63ABE88A" w14:textId="77777777" w:rsidR="007E5A31" w:rsidRDefault="007E5A31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E5A5C" w14:textId="77777777" w:rsidR="007E5A31" w:rsidRDefault="007E5A31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1</w:t>
    </w:r>
    <w:r>
      <w:rPr>
        <w:rStyle w:val="slostrnky"/>
      </w:rPr>
      <w:fldChar w:fldCharType="end"/>
    </w:r>
  </w:p>
  <w:p w14:paraId="56DD4BBE" w14:textId="77777777" w:rsidR="007E5A31" w:rsidRDefault="007E5A31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D6D5E" w14:textId="44A0A313" w:rsidR="007E5A31" w:rsidRPr="00AB1A94" w:rsidRDefault="00AB1A94" w:rsidP="00AB1A94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576" behindDoc="0" locked="0" layoutInCell="1" allowOverlap="1" wp14:anchorId="4F62D281" wp14:editId="51E22F89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85473879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95025" w14:textId="77777777" w:rsidR="007E5A31" w:rsidRDefault="007E5A3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28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1C3BC" w14:textId="77777777" w:rsidR="007E5A31" w:rsidRDefault="007E5A31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29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306F7" w14:textId="77777777" w:rsidR="0058095F" w:rsidRDefault="0058095F">
      <w:r>
        <w:separator/>
      </w:r>
    </w:p>
  </w:footnote>
  <w:footnote w:type="continuationSeparator" w:id="0">
    <w:p w14:paraId="6586894E" w14:textId="77777777" w:rsidR="0058095F" w:rsidRDefault="0058095F">
      <w:r>
        <w:continuationSeparator/>
      </w:r>
    </w:p>
  </w:footnote>
  <w:footnote w:type="continuationNotice" w:id="1">
    <w:p w14:paraId="5848F9A2" w14:textId="77777777" w:rsidR="0058095F" w:rsidRDefault="005809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E9C40" w14:textId="227AD339" w:rsidR="007E5A31" w:rsidRDefault="00000000">
    <w:pPr>
      <w:pStyle w:val="Zhlav"/>
    </w:pPr>
    <w:r>
      <w:rPr>
        <w:noProof/>
      </w:rPr>
      <w:pict w14:anchorId="7AB590A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48297" o:spid="_x0000_s1026" type="#_x0000_t136" style="position:absolute;left:0;text-align:left;margin-left:0;margin-top:0;width:625.75pt;height:73.6pt;rotation:315;z-index:-25165414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E5A31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4F984" w14:textId="43F9BDBB" w:rsidR="007E5A31" w:rsidRDefault="00000000">
    <w:pPr>
      <w:pStyle w:val="Zhlav"/>
      <w:jc w:val="right"/>
    </w:pPr>
    <w:r>
      <w:rPr>
        <w:noProof/>
      </w:rPr>
      <w:pict w14:anchorId="2FF0CD1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48298" o:spid="_x0000_s1027" type="#_x0000_t136" style="position:absolute;left:0;text-align:left;margin-left:0;margin-top:0;width:625.75pt;height:73.6pt;rotation:315;z-index:-25165209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839CC" w14:textId="78AC796B" w:rsidR="006C49DD" w:rsidRDefault="00000000">
    <w:pPr>
      <w:pStyle w:val="Zhlav"/>
    </w:pPr>
    <w:r>
      <w:rPr>
        <w:noProof/>
      </w:rPr>
      <w:pict w14:anchorId="623DD1F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48296" o:spid="_x0000_s1025" type="#_x0000_t136" style="position:absolute;left:0;text-align:left;margin-left:0;margin-top:0;width:625.75pt;height:73.6pt;rotation:315;z-index:-25165619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FCBC2" w14:textId="157A4C25" w:rsidR="007E5A31" w:rsidRDefault="00000000" w:rsidP="00B00C36">
    <w:pPr>
      <w:pStyle w:val="Zhlav"/>
    </w:pPr>
    <w:r>
      <w:rPr>
        <w:noProof/>
      </w:rPr>
      <w:pict w14:anchorId="4F1C8DD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48300" o:spid="_x0000_s1029" type="#_x0000_t136" style="position:absolute;left:0;text-align:left;margin-left:0;margin-top:0;width:625.75pt;height:73.6pt;rotation:315;z-index:-25164800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E5A31">
      <w:t>ČSN IEC 60050-845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A3458" w14:textId="01235342" w:rsidR="007E5A31" w:rsidRDefault="00000000" w:rsidP="00B307D8">
    <w:pPr>
      <w:pStyle w:val="Zhlav"/>
      <w:jc w:val="right"/>
    </w:pPr>
    <w:r>
      <w:rPr>
        <w:noProof/>
      </w:rPr>
      <w:pict w14:anchorId="4613D01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48301" o:spid="_x0000_s1030" type="#_x0000_t136" style="position:absolute;left:0;text-align:left;margin-left:0;margin-top:0;width:625.75pt;height:73.6pt;rotation:315;z-index:-25164595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7E5A31">
      <w:t>ČSN IEC 60050-845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55276" w14:textId="0F214D9C" w:rsidR="006C49DD" w:rsidRDefault="00000000">
    <w:pPr>
      <w:pStyle w:val="Zhlav"/>
    </w:pPr>
    <w:r>
      <w:rPr>
        <w:noProof/>
      </w:rPr>
      <w:pict w14:anchorId="334592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448299" o:spid="_x0000_s1028" type="#_x0000_t136" style="position:absolute;left:0;text-align:left;margin-left:0;margin-top:0;width:625.75pt;height:73.6pt;rotation:315;z-index:-25165004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5965CE"/>
    <w:multiLevelType w:val="hybridMultilevel"/>
    <w:tmpl w:val="DEAC1522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13474824"/>
    <w:multiLevelType w:val="hybridMultilevel"/>
    <w:tmpl w:val="9A203D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33260C7"/>
    <w:multiLevelType w:val="hybridMultilevel"/>
    <w:tmpl w:val="EECEF4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BC4CF3"/>
    <w:multiLevelType w:val="hybridMultilevel"/>
    <w:tmpl w:val="A2E25B6E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2D7FFE"/>
    <w:multiLevelType w:val="hybridMultilevel"/>
    <w:tmpl w:val="04A43FD6"/>
    <w:lvl w:ilvl="0" w:tplc="0405000F">
      <w:start w:val="1"/>
      <w:numFmt w:val="decimal"/>
      <w:lvlText w:val="%1."/>
      <w:lvlJc w:val="left"/>
      <w:pPr>
        <w:ind w:left="1146" w:hanging="360"/>
      </w:p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29804D83"/>
    <w:multiLevelType w:val="hybridMultilevel"/>
    <w:tmpl w:val="9DA688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60938D2"/>
    <w:multiLevelType w:val="hybridMultilevel"/>
    <w:tmpl w:val="11927DEC"/>
    <w:lvl w:ilvl="0" w:tplc="04050019">
      <w:start w:val="1"/>
      <w:numFmt w:val="lowerLetter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9A35FD1"/>
    <w:multiLevelType w:val="hybridMultilevel"/>
    <w:tmpl w:val="5350A026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23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4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25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26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89381D"/>
    <w:multiLevelType w:val="multilevel"/>
    <w:tmpl w:val="E6DE50EE"/>
    <w:lvl w:ilvl="0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position w:val="0"/>
        <w:sz w:val="22"/>
        <w:szCs w:val="22"/>
        <w:highlight w:val="white"/>
        <w:u w:val="none" w:color="000000"/>
        <w:effect w:val="none"/>
        <w:vertAlign w:val="baseline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0D87736"/>
    <w:multiLevelType w:val="hybridMultilevel"/>
    <w:tmpl w:val="31E454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6690A63"/>
    <w:multiLevelType w:val="hybridMultilevel"/>
    <w:tmpl w:val="6834E96C"/>
    <w:lvl w:ilvl="0" w:tplc="04050019">
      <w:start w:val="1"/>
      <w:numFmt w:val="lowerLetter"/>
      <w:lvlText w:val="%1."/>
      <w:lvlJc w:val="left"/>
      <w:pPr>
        <w:ind w:left="786" w:hanging="360"/>
      </w:p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6E7F59BB"/>
    <w:multiLevelType w:val="hybridMultilevel"/>
    <w:tmpl w:val="2410F192"/>
    <w:lvl w:ilvl="0" w:tplc="90EC4C3C">
      <w:start w:val="1"/>
      <w:numFmt w:val="bullet"/>
      <w:lvlText w:val="–"/>
      <w:lvlJc w:val="left"/>
      <w:pPr>
        <w:ind w:left="86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 w15:restartNumberingAfterBreak="0">
    <w:nsid w:val="75AF1CFE"/>
    <w:multiLevelType w:val="hybridMultilevel"/>
    <w:tmpl w:val="EF5E7D0E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6B72CC"/>
    <w:multiLevelType w:val="hybridMultilevel"/>
    <w:tmpl w:val="AB8CB0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824394282">
    <w:abstractNumId w:val="25"/>
  </w:num>
  <w:num w:numId="2" w16cid:durableId="429855901">
    <w:abstractNumId w:val="22"/>
  </w:num>
  <w:num w:numId="3" w16cid:durableId="1863276828">
    <w:abstractNumId w:val="23"/>
  </w:num>
  <w:num w:numId="4" w16cid:durableId="1183937568">
    <w:abstractNumId w:val="9"/>
  </w:num>
  <w:num w:numId="5" w16cid:durableId="44378559">
    <w:abstractNumId w:val="11"/>
  </w:num>
  <w:num w:numId="6" w16cid:durableId="484395771">
    <w:abstractNumId w:val="34"/>
    <w:lvlOverride w:ilvl="0">
      <w:startOverride w:val="1"/>
    </w:lvlOverride>
  </w:num>
  <w:num w:numId="7" w16cid:durableId="1601259752">
    <w:abstractNumId w:val="12"/>
  </w:num>
  <w:num w:numId="8" w16cid:durableId="1441145382">
    <w:abstractNumId w:val="13"/>
  </w:num>
  <w:num w:numId="9" w16cid:durableId="2087993152">
    <w:abstractNumId w:val="33"/>
  </w:num>
  <w:num w:numId="10" w16cid:durableId="469514134">
    <w:abstractNumId w:val="28"/>
  </w:num>
  <w:num w:numId="11" w16cid:durableId="395787457">
    <w:abstractNumId w:val="31"/>
  </w:num>
  <w:num w:numId="12" w16cid:durableId="1211185822">
    <w:abstractNumId w:val="18"/>
  </w:num>
  <w:num w:numId="13" w16cid:durableId="1902405646">
    <w:abstractNumId w:val="20"/>
  </w:num>
  <w:num w:numId="14" w16cid:durableId="1769109439">
    <w:abstractNumId w:val="21"/>
  </w:num>
  <w:num w:numId="15" w16cid:durableId="575744937">
    <w:abstractNumId w:val="16"/>
  </w:num>
  <w:num w:numId="16" w16cid:durableId="2025325742">
    <w:abstractNumId w:val="15"/>
  </w:num>
  <w:num w:numId="17" w16cid:durableId="908151830">
    <w:abstractNumId w:val="24"/>
  </w:num>
  <w:num w:numId="18" w16cid:durableId="1174951444">
    <w:abstractNumId w:val="11"/>
    <w:lvlOverride w:ilvl="0">
      <w:startOverride w:val="1"/>
    </w:lvlOverride>
  </w:num>
  <w:num w:numId="19" w16cid:durableId="904418860">
    <w:abstractNumId w:val="34"/>
  </w:num>
  <w:num w:numId="20" w16cid:durableId="1162309517">
    <w:abstractNumId w:val="19"/>
  </w:num>
  <w:num w:numId="21" w16cid:durableId="1211989215">
    <w:abstractNumId w:val="14"/>
  </w:num>
  <w:num w:numId="22" w16cid:durableId="1567380754">
    <w:abstractNumId w:val="0"/>
  </w:num>
  <w:num w:numId="23" w16cid:durableId="1307198178">
    <w:abstractNumId w:val="1"/>
  </w:num>
  <w:num w:numId="24" w16cid:durableId="1238588460">
    <w:abstractNumId w:val="3"/>
  </w:num>
  <w:num w:numId="25" w16cid:durableId="1290747192">
    <w:abstractNumId w:val="2"/>
  </w:num>
  <w:num w:numId="26" w16cid:durableId="1797945364">
    <w:abstractNumId w:val="8"/>
  </w:num>
  <w:num w:numId="27" w16cid:durableId="2054234919">
    <w:abstractNumId w:val="7"/>
  </w:num>
  <w:num w:numId="28" w16cid:durableId="290289741">
    <w:abstractNumId w:val="6"/>
  </w:num>
  <w:num w:numId="29" w16cid:durableId="1475559188">
    <w:abstractNumId w:val="5"/>
  </w:num>
  <w:num w:numId="30" w16cid:durableId="1438717955">
    <w:abstractNumId w:val="4"/>
  </w:num>
  <w:num w:numId="31" w16cid:durableId="2114326302">
    <w:abstractNumId w:val="26"/>
  </w:num>
  <w:num w:numId="32" w16cid:durableId="667830379">
    <w:abstractNumId w:val="29"/>
  </w:num>
  <w:num w:numId="33" w16cid:durableId="636566251">
    <w:abstractNumId w:val="32"/>
  </w:num>
  <w:num w:numId="34" w16cid:durableId="2066294937">
    <w:abstractNumId w:val="10"/>
  </w:num>
  <w:num w:numId="35" w16cid:durableId="493689691">
    <w:abstractNumId w:val="27"/>
  </w:num>
  <w:num w:numId="36" w16cid:durableId="1470397703">
    <w:abstractNumId w:val="17"/>
  </w:num>
  <w:num w:numId="37" w16cid:durableId="914827061">
    <w:abstractNumId w:val="3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clickAndTypeStyle w:val="Textnormy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4BA"/>
    <w:rsid w:val="0000020F"/>
    <w:rsid w:val="00000F2F"/>
    <w:rsid w:val="00000F9C"/>
    <w:rsid w:val="000010AF"/>
    <w:rsid w:val="0000115A"/>
    <w:rsid w:val="00001627"/>
    <w:rsid w:val="000019B0"/>
    <w:rsid w:val="00001D93"/>
    <w:rsid w:val="00001F57"/>
    <w:rsid w:val="000022AF"/>
    <w:rsid w:val="0000241F"/>
    <w:rsid w:val="00002958"/>
    <w:rsid w:val="00002971"/>
    <w:rsid w:val="00002988"/>
    <w:rsid w:val="00002AB4"/>
    <w:rsid w:val="00002B4B"/>
    <w:rsid w:val="00002CDB"/>
    <w:rsid w:val="00002E2B"/>
    <w:rsid w:val="00002EF0"/>
    <w:rsid w:val="0000307E"/>
    <w:rsid w:val="000031C4"/>
    <w:rsid w:val="00003494"/>
    <w:rsid w:val="0000373A"/>
    <w:rsid w:val="00003E9B"/>
    <w:rsid w:val="00003F4B"/>
    <w:rsid w:val="0000419B"/>
    <w:rsid w:val="0000444A"/>
    <w:rsid w:val="000044B7"/>
    <w:rsid w:val="0000479F"/>
    <w:rsid w:val="00004862"/>
    <w:rsid w:val="00004A49"/>
    <w:rsid w:val="00004C42"/>
    <w:rsid w:val="00004CA1"/>
    <w:rsid w:val="00005381"/>
    <w:rsid w:val="0000562B"/>
    <w:rsid w:val="00005D08"/>
    <w:rsid w:val="00005D8C"/>
    <w:rsid w:val="00005E42"/>
    <w:rsid w:val="0000608E"/>
    <w:rsid w:val="00006137"/>
    <w:rsid w:val="00006236"/>
    <w:rsid w:val="0000662F"/>
    <w:rsid w:val="00006894"/>
    <w:rsid w:val="00006E81"/>
    <w:rsid w:val="000071DB"/>
    <w:rsid w:val="00007202"/>
    <w:rsid w:val="00007250"/>
    <w:rsid w:val="0000739F"/>
    <w:rsid w:val="00007790"/>
    <w:rsid w:val="00007969"/>
    <w:rsid w:val="00010365"/>
    <w:rsid w:val="00010625"/>
    <w:rsid w:val="00010758"/>
    <w:rsid w:val="000108E0"/>
    <w:rsid w:val="0001090C"/>
    <w:rsid w:val="0001098D"/>
    <w:rsid w:val="00010D5C"/>
    <w:rsid w:val="0001110F"/>
    <w:rsid w:val="00011BE3"/>
    <w:rsid w:val="00011E92"/>
    <w:rsid w:val="00012121"/>
    <w:rsid w:val="00012380"/>
    <w:rsid w:val="000123D3"/>
    <w:rsid w:val="000125D8"/>
    <w:rsid w:val="00012A45"/>
    <w:rsid w:val="00012B05"/>
    <w:rsid w:val="00012B9E"/>
    <w:rsid w:val="00012C64"/>
    <w:rsid w:val="00012D26"/>
    <w:rsid w:val="00012F75"/>
    <w:rsid w:val="00013142"/>
    <w:rsid w:val="000133A3"/>
    <w:rsid w:val="0001390B"/>
    <w:rsid w:val="00013C99"/>
    <w:rsid w:val="00013F10"/>
    <w:rsid w:val="00014285"/>
    <w:rsid w:val="00014629"/>
    <w:rsid w:val="00014931"/>
    <w:rsid w:val="00014AB8"/>
    <w:rsid w:val="0001506F"/>
    <w:rsid w:val="00015290"/>
    <w:rsid w:val="000154BF"/>
    <w:rsid w:val="000156AE"/>
    <w:rsid w:val="00015764"/>
    <w:rsid w:val="000158F5"/>
    <w:rsid w:val="00015B3B"/>
    <w:rsid w:val="0001647E"/>
    <w:rsid w:val="000167C7"/>
    <w:rsid w:val="00017807"/>
    <w:rsid w:val="00017F3D"/>
    <w:rsid w:val="00020077"/>
    <w:rsid w:val="00020870"/>
    <w:rsid w:val="0002088E"/>
    <w:rsid w:val="00020AC4"/>
    <w:rsid w:val="00021153"/>
    <w:rsid w:val="00021185"/>
    <w:rsid w:val="000216F9"/>
    <w:rsid w:val="000219A0"/>
    <w:rsid w:val="00021EBE"/>
    <w:rsid w:val="00021EE4"/>
    <w:rsid w:val="00021F58"/>
    <w:rsid w:val="000221E9"/>
    <w:rsid w:val="000225D7"/>
    <w:rsid w:val="00022C94"/>
    <w:rsid w:val="0002304D"/>
    <w:rsid w:val="00023163"/>
    <w:rsid w:val="0002322A"/>
    <w:rsid w:val="00023293"/>
    <w:rsid w:val="000232E3"/>
    <w:rsid w:val="00023639"/>
    <w:rsid w:val="000238E8"/>
    <w:rsid w:val="00023A58"/>
    <w:rsid w:val="00023A9D"/>
    <w:rsid w:val="00024058"/>
    <w:rsid w:val="00024276"/>
    <w:rsid w:val="000245A3"/>
    <w:rsid w:val="00024653"/>
    <w:rsid w:val="000246E7"/>
    <w:rsid w:val="0002484B"/>
    <w:rsid w:val="00024866"/>
    <w:rsid w:val="00025368"/>
    <w:rsid w:val="000256C6"/>
    <w:rsid w:val="00025C16"/>
    <w:rsid w:val="00025FBB"/>
    <w:rsid w:val="000262E0"/>
    <w:rsid w:val="00026825"/>
    <w:rsid w:val="00026E56"/>
    <w:rsid w:val="00027440"/>
    <w:rsid w:val="00027783"/>
    <w:rsid w:val="00027BF1"/>
    <w:rsid w:val="00027C32"/>
    <w:rsid w:val="00027C43"/>
    <w:rsid w:val="00027DDF"/>
    <w:rsid w:val="0003002D"/>
    <w:rsid w:val="000300C0"/>
    <w:rsid w:val="0003012A"/>
    <w:rsid w:val="000303D2"/>
    <w:rsid w:val="0003051D"/>
    <w:rsid w:val="00030DAB"/>
    <w:rsid w:val="0003110A"/>
    <w:rsid w:val="0003188B"/>
    <w:rsid w:val="00031B28"/>
    <w:rsid w:val="00031BB2"/>
    <w:rsid w:val="00031CF4"/>
    <w:rsid w:val="00032747"/>
    <w:rsid w:val="00032C19"/>
    <w:rsid w:val="00032CF7"/>
    <w:rsid w:val="000332E6"/>
    <w:rsid w:val="000334FF"/>
    <w:rsid w:val="00033A28"/>
    <w:rsid w:val="00033C2A"/>
    <w:rsid w:val="000346BE"/>
    <w:rsid w:val="00034A23"/>
    <w:rsid w:val="00034C47"/>
    <w:rsid w:val="00035092"/>
    <w:rsid w:val="0003522B"/>
    <w:rsid w:val="00035566"/>
    <w:rsid w:val="000355ED"/>
    <w:rsid w:val="00036AA8"/>
    <w:rsid w:val="00036B4D"/>
    <w:rsid w:val="00036C88"/>
    <w:rsid w:val="00036EAE"/>
    <w:rsid w:val="000372A6"/>
    <w:rsid w:val="00037987"/>
    <w:rsid w:val="000379A4"/>
    <w:rsid w:val="00037B13"/>
    <w:rsid w:val="00037BB0"/>
    <w:rsid w:val="00037BCD"/>
    <w:rsid w:val="00040265"/>
    <w:rsid w:val="00040322"/>
    <w:rsid w:val="000403CF"/>
    <w:rsid w:val="000403FD"/>
    <w:rsid w:val="000408F6"/>
    <w:rsid w:val="0004092E"/>
    <w:rsid w:val="00040AEC"/>
    <w:rsid w:val="0004104D"/>
    <w:rsid w:val="0004123E"/>
    <w:rsid w:val="000413DA"/>
    <w:rsid w:val="000414BA"/>
    <w:rsid w:val="0004208F"/>
    <w:rsid w:val="000423DA"/>
    <w:rsid w:val="000425FF"/>
    <w:rsid w:val="0004270D"/>
    <w:rsid w:val="00042B49"/>
    <w:rsid w:val="00042CF0"/>
    <w:rsid w:val="00042E19"/>
    <w:rsid w:val="00043476"/>
    <w:rsid w:val="000438A7"/>
    <w:rsid w:val="00043C2D"/>
    <w:rsid w:val="00043DD2"/>
    <w:rsid w:val="0004479A"/>
    <w:rsid w:val="0004483F"/>
    <w:rsid w:val="00044A2C"/>
    <w:rsid w:val="0004524D"/>
    <w:rsid w:val="00045485"/>
    <w:rsid w:val="00045878"/>
    <w:rsid w:val="00045D20"/>
    <w:rsid w:val="000463EA"/>
    <w:rsid w:val="000465B5"/>
    <w:rsid w:val="000465FC"/>
    <w:rsid w:val="000467E2"/>
    <w:rsid w:val="000468A8"/>
    <w:rsid w:val="00046939"/>
    <w:rsid w:val="00046C96"/>
    <w:rsid w:val="00046D84"/>
    <w:rsid w:val="00047F8A"/>
    <w:rsid w:val="00050362"/>
    <w:rsid w:val="00050467"/>
    <w:rsid w:val="000504C0"/>
    <w:rsid w:val="0005061C"/>
    <w:rsid w:val="000506C2"/>
    <w:rsid w:val="00050D68"/>
    <w:rsid w:val="00051210"/>
    <w:rsid w:val="0005162E"/>
    <w:rsid w:val="00051B43"/>
    <w:rsid w:val="00051CD1"/>
    <w:rsid w:val="00051E29"/>
    <w:rsid w:val="00052593"/>
    <w:rsid w:val="0005276C"/>
    <w:rsid w:val="000529C6"/>
    <w:rsid w:val="00053223"/>
    <w:rsid w:val="0005367F"/>
    <w:rsid w:val="00054060"/>
    <w:rsid w:val="00054189"/>
    <w:rsid w:val="00054227"/>
    <w:rsid w:val="0005455E"/>
    <w:rsid w:val="000548DD"/>
    <w:rsid w:val="00054D93"/>
    <w:rsid w:val="00054F2C"/>
    <w:rsid w:val="00054F6B"/>
    <w:rsid w:val="0005566E"/>
    <w:rsid w:val="00056449"/>
    <w:rsid w:val="000568CB"/>
    <w:rsid w:val="00056EC1"/>
    <w:rsid w:val="000572DE"/>
    <w:rsid w:val="0005770D"/>
    <w:rsid w:val="00057939"/>
    <w:rsid w:val="00057AEC"/>
    <w:rsid w:val="000603D1"/>
    <w:rsid w:val="00061450"/>
    <w:rsid w:val="000615BD"/>
    <w:rsid w:val="00061C68"/>
    <w:rsid w:val="00061CBB"/>
    <w:rsid w:val="00061D5D"/>
    <w:rsid w:val="00061DC8"/>
    <w:rsid w:val="00061E04"/>
    <w:rsid w:val="000621C3"/>
    <w:rsid w:val="00062DDE"/>
    <w:rsid w:val="00062F39"/>
    <w:rsid w:val="00063073"/>
    <w:rsid w:val="000632EE"/>
    <w:rsid w:val="00063B88"/>
    <w:rsid w:val="00063BB4"/>
    <w:rsid w:val="00063F06"/>
    <w:rsid w:val="0006426F"/>
    <w:rsid w:val="000644D0"/>
    <w:rsid w:val="00064F6A"/>
    <w:rsid w:val="00065333"/>
    <w:rsid w:val="0006544E"/>
    <w:rsid w:val="00065913"/>
    <w:rsid w:val="00065B3B"/>
    <w:rsid w:val="00065DC6"/>
    <w:rsid w:val="00065EAC"/>
    <w:rsid w:val="000662C0"/>
    <w:rsid w:val="00066672"/>
    <w:rsid w:val="000666AA"/>
    <w:rsid w:val="000666B3"/>
    <w:rsid w:val="000666FD"/>
    <w:rsid w:val="00067786"/>
    <w:rsid w:val="000678E6"/>
    <w:rsid w:val="00067992"/>
    <w:rsid w:val="00067EE3"/>
    <w:rsid w:val="00070148"/>
    <w:rsid w:val="000703D2"/>
    <w:rsid w:val="00070931"/>
    <w:rsid w:val="00070991"/>
    <w:rsid w:val="00070DB3"/>
    <w:rsid w:val="00070FAC"/>
    <w:rsid w:val="00071182"/>
    <w:rsid w:val="000711A5"/>
    <w:rsid w:val="00071464"/>
    <w:rsid w:val="0007160E"/>
    <w:rsid w:val="00071704"/>
    <w:rsid w:val="000719F9"/>
    <w:rsid w:val="00071B3D"/>
    <w:rsid w:val="00071D46"/>
    <w:rsid w:val="00071E1E"/>
    <w:rsid w:val="00071E62"/>
    <w:rsid w:val="00071F76"/>
    <w:rsid w:val="00071FF8"/>
    <w:rsid w:val="000722B9"/>
    <w:rsid w:val="00072750"/>
    <w:rsid w:val="00072765"/>
    <w:rsid w:val="00072F39"/>
    <w:rsid w:val="00073A96"/>
    <w:rsid w:val="00073B76"/>
    <w:rsid w:val="00073D9D"/>
    <w:rsid w:val="00073FA7"/>
    <w:rsid w:val="00074045"/>
    <w:rsid w:val="000742B7"/>
    <w:rsid w:val="000744BF"/>
    <w:rsid w:val="00074678"/>
    <w:rsid w:val="00074872"/>
    <w:rsid w:val="00074C75"/>
    <w:rsid w:val="00074FD6"/>
    <w:rsid w:val="0007529D"/>
    <w:rsid w:val="0007549D"/>
    <w:rsid w:val="000756A4"/>
    <w:rsid w:val="0007570E"/>
    <w:rsid w:val="000759B8"/>
    <w:rsid w:val="000763BE"/>
    <w:rsid w:val="00076D50"/>
    <w:rsid w:val="00076DFA"/>
    <w:rsid w:val="0007758B"/>
    <w:rsid w:val="00077B44"/>
    <w:rsid w:val="00080162"/>
    <w:rsid w:val="00080172"/>
    <w:rsid w:val="000804B0"/>
    <w:rsid w:val="00080619"/>
    <w:rsid w:val="00080B3D"/>
    <w:rsid w:val="00080D7D"/>
    <w:rsid w:val="000810BF"/>
    <w:rsid w:val="00081431"/>
    <w:rsid w:val="00081548"/>
    <w:rsid w:val="0008168D"/>
    <w:rsid w:val="00081BA4"/>
    <w:rsid w:val="00081F63"/>
    <w:rsid w:val="00082159"/>
    <w:rsid w:val="000821EF"/>
    <w:rsid w:val="00082361"/>
    <w:rsid w:val="000827CD"/>
    <w:rsid w:val="00082ABA"/>
    <w:rsid w:val="00082CA2"/>
    <w:rsid w:val="000831C3"/>
    <w:rsid w:val="000839C7"/>
    <w:rsid w:val="000839F8"/>
    <w:rsid w:val="00083BED"/>
    <w:rsid w:val="00083C53"/>
    <w:rsid w:val="00084096"/>
    <w:rsid w:val="0008425D"/>
    <w:rsid w:val="0008433F"/>
    <w:rsid w:val="00084830"/>
    <w:rsid w:val="000852F8"/>
    <w:rsid w:val="00085303"/>
    <w:rsid w:val="00085A2A"/>
    <w:rsid w:val="00085FBB"/>
    <w:rsid w:val="00086278"/>
    <w:rsid w:val="00086E73"/>
    <w:rsid w:val="00086F63"/>
    <w:rsid w:val="00086FE7"/>
    <w:rsid w:val="0008720E"/>
    <w:rsid w:val="00087DFC"/>
    <w:rsid w:val="00087E3A"/>
    <w:rsid w:val="00087ECD"/>
    <w:rsid w:val="000900F1"/>
    <w:rsid w:val="000905C7"/>
    <w:rsid w:val="00090967"/>
    <w:rsid w:val="00090C4A"/>
    <w:rsid w:val="00090E31"/>
    <w:rsid w:val="00091AF2"/>
    <w:rsid w:val="00091D6A"/>
    <w:rsid w:val="00091FDD"/>
    <w:rsid w:val="000925D5"/>
    <w:rsid w:val="0009298A"/>
    <w:rsid w:val="00092CD6"/>
    <w:rsid w:val="00092D2D"/>
    <w:rsid w:val="000932CA"/>
    <w:rsid w:val="000939F7"/>
    <w:rsid w:val="00093B52"/>
    <w:rsid w:val="00093CF2"/>
    <w:rsid w:val="000945BE"/>
    <w:rsid w:val="000947B4"/>
    <w:rsid w:val="00094864"/>
    <w:rsid w:val="00094896"/>
    <w:rsid w:val="00094C3B"/>
    <w:rsid w:val="00094D61"/>
    <w:rsid w:val="00094EF7"/>
    <w:rsid w:val="00094EFB"/>
    <w:rsid w:val="0009501A"/>
    <w:rsid w:val="00095087"/>
    <w:rsid w:val="0009519C"/>
    <w:rsid w:val="0009536E"/>
    <w:rsid w:val="00095429"/>
    <w:rsid w:val="00095586"/>
    <w:rsid w:val="0009587A"/>
    <w:rsid w:val="0009599C"/>
    <w:rsid w:val="00095CFF"/>
    <w:rsid w:val="00096252"/>
    <w:rsid w:val="00096306"/>
    <w:rsid w:val="0009641A"/>
    <w:rsid w:val="000965FA"/>
    <w:rsid w:val="00096709"/>
    <w:rsid w:val="00096968"/>
    <w:rsid w:val="00096E4D"/>
    <w:rsid w:val="000972B7"/>
    <w:rsid w:val="00097806"/>
    <w:rsid w:val="00097954"/>
    <w:rsid w:val="00097A46"/>
    <w:rsid w:val="000A00B1"/>
    <w:rsid w:val="000A00B9"/>
    <w:rsid w:val="000A02FB"/>
    <w:rsid w:val="000A040A"/>
    <w:rsid w:val="000A05F3"/>
    <w:rsid w:val="000A0CC4"/>
    <w:rsid w:val="000A1090"/>
    <w:rsid w:val="000A13E6"/>
    <w:rsid w:val="000A16F2"/>
    <w:rsid w:val="000A1B53"/>
    <w:rsid w:val="000A1DF0"/>
    <w:rsid w:val="000A1E98"/>
    <w:rsid w:val="000A1FD9"/>
    <w:rsid w:val="000A2B96"/>
    <w:rsid w:val="000A2C18"/>
    <w:rsid w:val="000A3046"/>
    <w:rsid w:val="000A3217"/>
    <w:rsid w:val="000A32A6"/>
    <w:rsid w:val="000A3300"/>
    <w:rsid w:val="000A3536"/>
    <w:rsid w:val="000A35CF"/>
    <w:rsid w:val="000A3603"/>
    <w:rsid w:val="000A368F"/>
    <w:rsid w:val="000A38A8"/>
    <w:rsid w:val="000A3A71"/>
    <w:rsid w:val="000A3E45"/>
    <w:rsid w:val="000A44ED"/>
    <w:rsid w:val="000A4571"/>
    <w:rsid w:val="000A458C"/>
    <w:rsid w:val="000A47E2"/>
    <w:rsid w:val="000A4AA0"/>
    <w:rsid w:val="000A4D6A"/>
    <w:rsid w:val="000A533E"/>
    <w:rsid w:val="000A5706"/>
    <w:rsid w:val="000A5BF7"/>
    <w:rsid w:val="000A6175"/>
    <w:rsid w:val="000A6291"/>
    <w:rsid w:val="000A629C"/>
    <w:rsid w:val="000A630D"/>
    <w:rsid w:val="000A6338"/>
    <w:rsid w:val="000A682A"/>
    <w:rsid w:val="000A69CC"/>
    <w:rsid w:val="000A6C84"/>
    <w:rsid w:val="000A7189"/>
    <w:rsid w:val="000A73D5"/>
    <w:rsid w:val="000A7581"/>
    <w:rsid w:val="000A76A9"/>
    <w:rsid w:val="000A785D"/>
    <w:rsid w:val="000A7D94"/>
    <w:rsid w:val="000A7F6C"/>
    <w:rsid w:val="000B007C"/>
    <w:rsid w:val="000B00AB"/>
    <w:rsid w:val="000B0359"/>
    <w:rsid w:val="000B04AD"/>
    <w:rsid w:val="000B06E4"/>
    <w:rsid w:val="000B06F3"/>
    <w:rsid w:val="000B071D"/>
    <w:rsid w:val="000B08E6"/>
    <w:rsid w:val="000B0B1D"/>
    <w:rsid w:val="000B17DA"/>
    <w:rsid w:val="000B2C46"/>
    <w:rsid w:val="000B2D48"/>
    <w:rsid w:val="000B329E"/>
    <w:rsid w:val="000B3423"/>
    <w:rsid w:val="000B3442"/>
    <w:rsid w:val="000B359F"/>
    <w:rsid w:val="000B3A71"/>
    <w:rsid w:val="000B4010"/>
    <w:rsid w:val="000B4056"/>
    <w:rsid w:val="000B4A40"/>
    <w:rsid w:val="000B506E"/>
    <w:rsid w:val="000B512A"/>
    <w:rsid w:val="000B5945"/>
    <w:rsid w:val="000B59D2"/>
    <w:rsid w:val="000B5AC5"/>
    <w:rsid w:val="000B5D0B"/>
    <w:rsid w:val="000B5D55"/>
    <w:rsid w:val="000B625C"/>
    <w:rsid w:val="000B62B1"/>
    <w:rsid w:val="000B6664"/>
    <w:rsid w:val="000B6BC1"/>
    <w:rsid w:val="000B6C9B"/>
    <w:rsid w:val="000B6C9E"/>
    <w:rsid w:val="000B6DFE"/>
    <w:rsid w:val="000B6E10"/>
    <w:rsid w:val="000B6F54"/>
    <w:rsid w:val="000B72A6"/>
    <w:rsid w:val="000B735F"/>
    <w:rsid w:val="000B74A4"/>
    <w:rsid w:val="000B7542"/>
    <w:rsid w:val="000B7602"/>
    <w:rsid w:val="000B7A50"/>
    <w:rsid w:val="000B7B8D"/>
    <w:rsid w:val="000B7FB6"/>
    <w:rsid w:val="000C0BA4"/>
    <w:rsid w:val="000C0BB3"/>
    <w:rsid w:val="000C0CD4"/>
    <w:rsid w:val="000C1309"/>
    <w:rsid w:val="000C13AE"/>
    <w:rsid w:val="000C1849"/>
    <w:rsid w:val="000C200D"/>
    <w:rsid w:val="000C2495"/>
    <w:rsid w:val="000C25BA"/>
    <w:rsid w:val="000C25F0"/>
    <w:rsid w:val="000C2744"/>
    <w:rsid w:val="000C2ECB"/>
    <w:rsid w:val="000C3222"/>
    <w:rsid w:val="000C34CB"/>
    <w:rsid w:val="000C3914"/>
    <w:rsid w:val="000C3947"/>
    <w:rsid w:val="000C3E1F"/>
    <w:rsid w:val="000C420D"/>
    <w:rsid w:val="000C45E9"/>
    <w:rsid w:val="000C4841"/>
    <w:rsid w:val="000C4A1C"/>
    <w:rsid w:val="000C4C61"/>
    <w:rsid w:val="000C4E94"/>
    <w:rsid w:val="000C51B1"/>
    <w:rsid w:val="000C567A"/>
    <w:rsid w:val="000C56E7"/>
    <w:rsid w:val="000C56EE"/>
    <w:rsid w:val="000C58F2"/>
    <w:rsid w:val="000C5CD4"/>
    <w:rsid w:val="000C5DC2"/>
    <w:rsid w:val="000C67B2"/>
    <w:rsid w:val="000C6C81"/>
    <w:rsid w:val="000C7153"/>
    <w:rsid w:val="000C79D9"/>
    <w:rsid w:val="000C7A0D"/>
    <w:rsid w:val="000C7FCE"/>
    <w:rsid w:val="000D00A5"/>
    <w:rsid w:val="000D04EC"/>
    <w:rsid w:val="000D057D"/>
    <w:rsid w:val="000D05DB"/>
    <w:rsid w:val="000D06CD"/>
    <w:rsid w:val="000D08BB"/>
    <w:rsid w:val="000D0A83"/>
    <w:rsid w:val="000D0B04"/>
    <w:rsid w:val="000D0F76"/>
    <w:rsid w:val="000D11BF"/>
    <w:rsid w:val="000D1545"/>
    <w:rsid w:val="000D15EE"/>
    <w:rsid w:val="000D22A5"/>
    <w:rsid w:val="000D2676"/>
    <w:rsid w:val="000D2C37"/>
    <w:rsid w:val="000D2FC9"/>
    <w:rsid w:val="000D33B7"/>
    <w:rsid w:val="000D3589"/>
    <w:rsid w:val="000D38C5"/>
    <w:rsid w:val="000D490D"/>
    <w:rsid w:val="000D4938"/>
    <w:rsid w:val="000D498D"/>
    <w:rsid w:val="000D4BF7"/>
    <w:rsid w:val="000D4D38"/>
    <w:rsid w:val="000D53F0"/>
    <w:rsid w:val="000D5401"/>
    <w:rsid w:val="000D55DA"/>
    <w:rsid w:val="000D582B"/>
    <w:rsid w:val="000D5943"/>
    <w:rsid w:val="000D5A2A"/>
    <w:rsid w:val="000D5C73"/>
    <w:rsid w:val="000D6071"/>
    <w:rsid w:val="000D6D01"/>
    <w:rsid w:val="000D74BC"/>
    <w:rsid w:val="000D7963"/>
    <w:rsid w:val="000D7A6A"/>
    <w:rsid w:val="000D7A8B"/>
    <w:rsid w:val="000D7AAB"/>
    <w:rsid w:val="000D7DAE"/>
    <w:rsid w:val="000D7E2C"/>
    <w:rsid w:val="000E00F0"/>
    <w:rsid w:val="000E040B"/>
    <w:rsid w:val="000E048E"/>
    <w:rsid w:val="000E054E"/>
    <w:rsid w:val="000E0702"/>
    <w:rsid w:val="000E08C7"/>
    <w:rsid w:val="000E0A3A"/>
    <w:rsid w:val="000E1389"/>
    <w:rsid w:val="000E1547"/>
    <w:rsid w:val="000E1F7D"/>
    <w:rsid w:val="000E21FC"/>
    <w:rsid w:val="000E24E0"/>
    <w:rsid w:val="000E250E"/>
    <w:rsid w:val="000E254B"/>
    <w:rsid w:val="000E2ADB"/>
    <w:rsid w:val="000E34B6"/>
    <w:rsid w:val="000E373E"/>
    <w:rsid w:val="000E37F9"/>
    <w:rsid w:val="000E3866"/>
    <w:rsid w:val="000E38A3"/>
    <w:rsid w:val="000E3966"/>
    <w:rsid w:val="000E3DE6"/>
    <w:rsid w:val="000E438E"/>
    <w:rsid w:val="000E4445"/>
    <w:rsid w:val="000E457C"/>
    <w:rsid w:val="000E4647"/>
    <w:rsid w:val="000E4657"/>
    <w:rsid w:val="000E46BD"/>
    <w:rsid w:val="000E4A1B"/>
    <w:rsid w:val="000E4A34"/>
    <w:rsid w:val="000E4A93"/>
    <w:rsid w:val="000E57C4"/>
    <w:rsid w:val="000E5BB2"/>
    <w:rsid w:val="000E5C1C"/>
    <w:rsid w:val="000E5FD6"/>
    <w:rsid w:val="000E6201"/>
    <w:rsid w:val="000E6428"/>
    <w:rsid w:val="000E64A6"/>
    <w:rsid w:val="000E6572"/>
    <w:rsid w:val="000E6C16"/>
    <w:rsid w:val="000E6CA4"/>
    <w:rsid w:val="000E6D22"/>
    <w:rsid w:val="000E73C9"/>
    <w:rsid w:val="000E7558"/>
    <w:rsid w:val="000E7E3E"/>
    <w:rsid w:val="000F02E4"/>
    <w:rsid w:val="000F1023"/>
    <w:rsid w:val="000F11DF"/>
    <w:rsid w:val="000F1570"/>
    <w:rsid w:val="000F16B6"/>
    <w:rsid w:val="000F1827"/>
    <w:rsid w:val="000F184D"/>
    <w:rsid w:val="000F191C"/>
    <w:rsid w:val="000F1C0E"/>
    <w:rsid w:val="000F1D33"/>
    <w:rsid w:val="000F1F35"/>
    <w:rsid w:val="000F1F99"/>
    <w:rsid w:val="000F2258"/>
    <w:rsid w:val="000F2310"/>
    <w:rsid w:val="000F262F"/>
    <w:rsid w:val="000F27CD"/>
    <w:rsid w:val="000F2823"/>
    <w:rsid w:val="000F2BAE"/>
    <w:rsid w:val="000F2C11"/>
    <w:rsid w:val="000F38CA"/>
    <w:rsid w:val="000F393D"/>
    <w:rsid w:val="000F3BE7"/>
    <w:rsid w:val="000F3F29"/>
    <w:rsid w:val="000F44D1"/>
    <w:rsid w:val="000F45A7"/>
    <w:rsid w:val="000F4CD9"/>
    <w:rsid w:val="000F50A7"/>
    <w:rsid w:val="000F538C"/>
    <w:rsid w:val="000F577B"/>
    <w:rsid w:val="000F58FE"/>
    <w:rsid w:val="000F5C75"/>
    <w:rsid w:val="000F5D1E"/>
    <w:rsid w:val="000F5E39"/>
    <w:rsid w:val="000F6049"/>
    <w:rsid w:val="000F613A"/>
    <w:rsid w:val="000F656D"/>
    <w:rsid w:val="000F68CC"/>
    <w:rsid w:val="000F68E3"/>
    <w:rsid w:val="000F6CDD"/>
    <w:rsid w:val="000F6DF9"/>
    <w:rsid w:val="000F7A39"/>
    <w:rsid w:val="000F7A4A"/>
    <w:rsid w:val="000F7AF6"/>
    <w:rsid w:val="001001F6"/>
    <w:rsid w:val="0010036C"/>
    <w:rsid w:val="0010047A"/>
    <w:rsid w:val="00100586"/>
    <w:rsid w:val="0010069B"/>
    <w:rsid w:val="00100A43"/>
    <w:rsid w:val="00100CF5"/>
    <w:rsid w:val="00100E98"/>
    <w:rsid w:val="00101129"/>
    <w:rsid w:val="001018C0"/>
    <w:rsid w:val="00101A16"/>
    <w:rsid w:val="00101C1E"/>
    <w:rsid w:val="00101F6A"/>
    <w:rsid w:val="00101F81"/>
    <w:rsid w:val="00102AED"/>
    <w:rsid w:val="00103601"/>
    <w:rsid w:val="00103AEA"/>
    <w:rsid w:val="00103BE2"/>
    <w:rsid w:val="00103CB6"/>
    <w:rsid w:val="00103F01"/>
    <w:rsid w:val="00103F06"/>
    <w:rsid w:val="00103F71"/>
    <w:rsid w:val="00104105"/>
    <w:rsid w:val="0010444C"/>
    <w:rsid w:val="0010466D"/>
    <w:rsid w:val="0010521C"/>
    <w:rsid w:val="00105ECC"/>
    <w:rsid w:val="00105FF1"/>
    <w:rsid w:val="00106251"/>
    <w:rsid w:val="00106268"/>
    <w:rsid w:val="0010676B"/>
    <w:rsid w:val="0010679B"/>
    <w:rsid w:val="001067DE"/>
    <w:rsid w:val="00106A95"/>
    <w:rsid w:val="00106C76"/>
    <w:rsid w:val="00106E00"/>
    <w:rsid w:val="00107301"/>
    <w:rsid w:val="001075E5"/>
    <w:rsid w:val="0010762A"/>
    <w:rsid w:val="0010771B"/>
    <w:rsid w:val="00107779"/>
    <w:rsid w:val="001078ED"/>
    <w:rsid w:val="00107AF9"/>
    <w:rsid w:val="0011039C"/>
    <w:rsid w:val="001105B0"/>
    <w:rsid w:val="00110705"/>
    <w:rsid w:val="00111441"/>
    <w:rsid w:val="0011159F"/>
    <w:rsid w:val="001120EE"/>
    <w:rsid w:val="00112346"/>
    <w:rsid w:val="00112B42"/>
    <w:rsid w:val="00112C40"/>
    <w:rsid w:val="00112C8D"/>
    <w:rsid w:val="00112EB2"/>
    <w:rsid w:val="00113855"/>
    <w:rsid w:val="00113CF5"/>
    <w:rsid w:val="00114141"/>
    <w:rsid w:val="0011427A"/>
    <w:rsid w:val="001146B3"/>
    <w:rsid w:val="00114888"/>
    <w:rsid w:val="00114A39"/>
    <w:rsid w:val="00114D75"/>
    <w:rsid w:val="00114EA8"/>
    <w:rsid w:val="001154C1"/>
    <w:rsid w:val="001155F5"/>
    <w:rsid w:val="00115606"/>
    <w:rsid w:val="0011570A"/>
    <w:rsid w:val="00115815"/>
    <w:rsid w:val="00115C7C"/>
    <w:rsid w:val="00115D7C"/>
    <w:rsid w:val="00115EBC"/>
    <w:rsid w:val="00115F36"/>
    <w:rsid w:val="00116689"/>
    <w:rsid w:val="0011671B"/>
    <w:rsid w:val="001168F7"/>
    <w:rsid w:val="00116B07"/>
    <w:rsid w:val="00116D63"/>
    <w:rsid w:val="00117151"/>
    <w:rsid w:val="00117800"/>
    <w:rsid w:val="00117912"/>
    <w:rsid w:val="00117AC3"/>
    <w:rsid w:val="00117B5A"/>
    <w:rsid w:val="00117BD7"/>
    <w:rsid w:val="0012001E"/>
    <w:rsid w:val="001201BB"/>
    <w:rsid w:val="001201F5"/>
    <w:rsid w:val="0012080E"/>
    <w:rsid w:val="00120E59"/>
    <w:rsid w:val="0012126B"/>
    <w:rsid w:val="00121438"/>
    <w:rsid w:val="0012143B"/>
    <w:rsid w:val="00121680"/>
    <w:rsid w:val="00121868"/>
    <w:rsid w:val="00121A80"/>
    <w:rsid w:val="00121C9D"/>
    <w:rsid w:val="00121CFB"/>
    <w:rsid w:val="00122008"/>
    <w:rsid w:val="00122258"/>
    <w:rsid w:val="00122372"/>
    <w:rsid w:val="001227BA"/>
    <w:rsid w:val="001228EF"/>
    <w:rsid w:val="00122957"/>
    <w:rsid w:val="00122B8C"/>
    <w:rsid w:val="00122E06"/>
    <w:rsid w:val="00123277"/>
    <w:rsid w:val="001232DC"/>
    <w:rsid w:val="001239F4"/>
    <w:rsid w:val="00123C38"/>
    <w:rsid w:val="00123D75"/>
    <w:rsid w:val="001242CA"/>
    <w:rsid w:val="001242DD"/>
    <w:rsid w:val="00124493"/>
    <w:rsid w:val="00124912"/>
    <w:rsid w:val="00124CE5"/>
    <w:rsid w:val="001256D5"/>
    <w:rsid w:val="00125C31"/>
    <w:rsid w:val="00125C9F"/>
    <w:rsid w:val="001260A2"/>
    <w:rsid w:val="00126413"/>
    <w:rsid w:val="00126445"/>
    <w:rsid w:val="001265DA"/>
    <w:rsid w:val="00126FEB"/>
    <w:rsid w:val="00127707"/>
    <w:rsid w:val="0012794C"/>
    <w:rsid w:val="00127B52"/>
    <w:rsid w:val="00127F0D"/>
    <w:rsid w:val="00130172"/>
    <w:rsid w:val="0013018E"/>
    <w:rsid w:val="00130190"/>
    <w:rsid w:val="0013021E"/>
    <w:rsid w:val="0013069B"/>
    <w:rsid w:val="001307B8"/>
    <w:rsid w:val="00130BFD"/>
    <w:rsid w:val="00130E24"/>
    <w:rsid w:val="001310C5"/>
    <w:rsid w:val="001311B8"/>
    <w:rsid w:val="00131347"/>
    <w:rsid w:val="00131480"/>
    <w:rsid w:val="00131765"/>
    <w:rsid w:val="001319A4"/>
    <w:rsid w:val="00131A3E"/>
    <w:rsid w:val="00132240"/>
    <w:rsid w:val="00132281"/>
    <w:rsid w:val="0013229F"/>
    <w:rsid w:val="001322CD"/>
    <w:rsid w:val="00132342"/>
    <w:rsid w:val="001326E1"/>
    <w:rsid w:val="00132A58"/>
    <w:rsid w:val="00132AF3"/>
    <w:rsid w:val="00132E5B"/>
    <w:rsid w:val="00132F2D"/>
    <w:rsid w:val="001335EB"/>
    <w:rsid w:val="00133BC8"/>
    <w:rsid w:val="00134758"/>
    <w:rsid w:val="0013481D"/>
    <w:rsid w:val="00134B8F"/>
    <w:rsid w:val="00134F1F"/>
    <w:rsid w:val="00135087"/>
    <w:rsid w:val="00135415"/>
    <w:rsid w:val="00135420"/>
    <w:rsid w:val="001356B2"/>
    <w:rsid w:val="00136304"/>
    <w:rsid w:val="001365FF"/>
    <w:rsid w:val="00136976"/>
    <w:rsid w:val="00136C37"/>
    <w:rsid w:val="00137186"/>
    <w:rsid w:val="0013770C"/>
    <w:rsid w:val="00137A59"/>
    <w:rsid w:val="00137D4A"/>
    <w:rsid w:val="00137E81"/>
    <w:rsid w:val="00137F02"/>
    <w:rsid w:val="00137F7E"/>
    <w:rsid w:val="001403DD"/>
    <w:rsid w:val="00140889"/>
    <w:rsid w:val="00140931"/>
    <w:rsid w:val="00140EBB"/>
    <w:rsid w:val="00140EBE"/>
    <w:rsid w:val="00141C83"/>
    <w:rsid w:val="00142292"/>
    <w:rsid w:val="001424F8"/>
    <w:rsid w:val="00142F69"/>
    <w:rsid w:val="0014300E"/>
    <w:rsid w:val="0014367D"/>
    <w:rsid w:val="00143F89"/>
    <w:rsid w:val="00143FF6"/>
    <w:rsid w:val="00144562"/>
    <w:rsid w:val="00144912"/>
    <w:rsid w:val="00144C60"/>
    <w:rsid w:val="00144F3B"/>
    <w:rsid w:val="001456E2"/>
    <w:rsid w:val="0014577A"/>
    <w:rsid w:val="00145889"/>
    <w:rsid w:val="00145C94"/>
    <w:rsid w:val="00146640"/>
    <w:rsid w:val="0014690D"/>
    <w:rsid w:val="0014745F"/>
    <w:rsid w:val="001475A9"/>
    <w:rsid w:val="0014799F"/>
    <w:rsid w:val="00147CBE"/>
    <w:rsid w:val="00147E63"/>
    <w:rsid w:val="00150AD3"/>
    <w:rsid w:val="00150DB4"/>
    <w:rsid w:val="00150DF0"/>
    <w:rsid w:val="00151024"/>
    <w:rsid w:val="00151195"/>
    <w:rsid w:val="001514B0"/>
    <w:rsid w:val="00151688"/>
    <w:rsid w:val="0015242A"/>
    <w:rsid w:val="001526F6"/>
    <w:rsid w:val="001528B6"/>
    <w:rsid w:val="0015297E"/>
    <w:rsid w:val="00152DB5"/>
    <w:rsid w:val="00152F91"/>
    <w:rsid w:val="001532C5"/>
    <w:rsid w:val="0015341B"/>
    <w:rsid w:val="001535C4"/>
    <w:rsid w:val="00153A12"/>
    <w:rsid w:val="00153E1D"/>
    <w:rsid w:val="00154130"/>
    <w:rsid w:val="001541A0"/>
    <w:rsid w:val="00154259"/>
    <w:rsid w:val="00154B32"/>
    <w:rsid w:val="00154D1D"/>
    <w:rsid w:val="00154F5D"/>
    <w:rsid w:val="001550CA"/>
    <w:rsid w:val="00155264"/>
    <w:rsid w:val="001553C9"/>
    <w:rsid w:val="001558E8"/>
    <w:rsid w:val="00155EFA"/>
    <w:rsid w:val="00155FD6"/>
    <w:rsid w:val="00156324"/>
    <w:rsid w:val="001563BD"/>
    <w:rsid w:val="001565F9"/>
    <w:rsid w:val="00156773"/>
    <w:rsid w:val="00156778"/>
    <w:rsid w:val="0015677D"/>
    <w:rsid w:val="00156D53"/>
    <w:rsid w:val="00157140"/>
    <w:rsid w:val="00157550"/>
    <w:rsid w:val="00157A5A"/>
    <w:rsid w:val="00157B05"/>
    <w:rsid w:val="001607D9"/>
    <w:rsid w:val="00160B3B"/>
    <w:rsid w:val="00160B7D"/>
    <w:rsid w:val="00160BFC"/>
    <w:rsid w:val="00160F5B"/>
    <w:rsid w:val="00161856"/>
    <w:rsid w:val="001619DF"/>
    <w:rsid w:val="00161A14"/>
    <w:rsid w:val="00161A8C"/>
    <w:rsid w:val="00161AE6"/>
    <w:rsid w:val="00161ED3"/>
    <w:rsid w:val="0016259E"/>
    <w:rsid w:val="001625D1"/>
    <w:rsid w:val="001628C5"/>
    <w:rsid w:val="0016297E"/>
    <w:rsid w:val="001632A1"/>
    <w:rsid w:val="001635FC"/>
    <w:rsid w:val="001636BF"/>
    <w:rsid w:val="0016447E"/>
    <w:rsid w:val="001647C1"/>
    <w:rsid w:val="00164D5B"/>
    <w:rsid w:val="00165188"/>
    <w:rsid w:val="0016537F"/>
    <w:rsid w:val="001653CE"/>
    <w:rsid w:val="001654FF"/>
    <w:rsid w:val="00165564"/>
    <w:rsid w:val="001656D6"/>
    <w:rsid w:val="00165831"/>
    <w:rsid w:val="00165A34"/>
    <w:rsid w:val="0016626E"/>
    <w:rsid w:val="001664CE"/>
    <w:rsid w:val="00166519"/>
    <w:rsid w:val="0016692E"/>
    <w:rsid w:val="00166B7D"/>
    <w:rsid w:val="00166D3D"/>
    <w:rsid w:val="0016716F"/>
    <w:rsid w:val="00167280"/>
    <w:rsid w:val="001677FE"/>
    <w:rsid w:val="00167899"/>
    <w:rsid w:val="0016798C"/>
    <w:rsid w:val="00167E95"/>
    <w:rsid w:val="00167E9B"/>
    <w:rsid w:val="00170174"/>
    <w:rsid w:val="001709E0"/>
    <w:rsid w:val="00170AD3"/>
    <w:rsid w:val="00170C34"/>
    <w:rsid w:val="0017162E"/>
    <w:rsid w:val="00171BCE"/>
    <w:rsid w:val="00171BF9"/>
    <w:rsid w:val="00171E0D"/>
    <w:rsid w:val="00172086"/>
    <w:rsid w:val="00172911"/>
    <w:rsid w:val="001729BF"/>
    <w:rsid w:val="00172BC7"/>
    <w:rsid w:val="001734DE"/>
    <w:rsid w:val="0017359D"/>
    <w:rsid w:val="001741EC"/>
    <w:rsid w:val="001741FC"/>
    <w:rsid w:val="00174BE1"/>
    <w:rsid w:val="00174D68"/>
    <w:rsid w:val="00174DBE"/>
    <w:rsid w:val="001750F0"/>
    <w:rsid w:val="0017577F"/>
    <w:rsid w:val="00175867"/>
    <w:rsid w:val="00175A25"/>
    <w:rsid w:val="00176092"/>
    <w:rsid w:val="00176AB3"/>
    <w:rsid w:val="00176AF9"/>
    <w:rsid w:val="00177137"/>
    <w:rsid w:val="001776FA"/>
    <w:rsid w:val="00177767"/>
    <w:rsid w:val="00177857"/>
    <w:rsid w:val="00177CD2"/>
    <w:rsid w:val="00177E93"/>
    <w:rsid w:val="00180072"/>
    <w:rsid w:val="00180171"/>
    <w:rsid w:val="001802D0"/>
    <w:rsid w:val="001803CB"/>
    <w:rsid w:val="0018057C"/>
    <w:rsid w:val="001805CC"/>
    <w:rsid w:val="001807E1"/>
    <w:rsid w:val="0018081C"/>
    <w:rsid w:val="00180E98"/>
    <w:rsid w:val="0018191E"/>
    <w:rsid w:val="00181DEF"/>
    <w:rsid w:val="001820B0"/>
    <w:rsid w:val="001821A6"/>
    <w:rsid w:val="00182502"/>
    <w:rsid w:val="00182A06"/>
    <w:rsid w:val="00182F66"/>
    <w:rsid w:val="00183561"/>
    <w:rsid w:val="00183723"/>
    <w:rsid w:val="0018381C"/>
    <w:rsid w:val="00183967"/>
    <w:rsid w:val="00183AC0"/>
    <w:rsid w:val="00183C1F"/>
    <w:rsid w:val="00183FF5"/>
    <w:rsid w:val="00184A9F"/>
    <w:rsid w:val="00184E34"/>
    <w:rsid w:val="00184F76"/>
    <w:rsid w:val="001852D1"/>
    <w:rsid w:val="001856EF"/>
    <w:rsid w:val="001859DA"/>
    <w:rsid w:val="001861CE"/>
    <w:rsid w:val="00186353"/>
    <w:rsid w:val="001864C1"/>
    <w:rsid w:val="001865E4"/>
    <w:rsid w:val="00186713"/>
    <w:rsid w:val="00186B78"/>
    <w:rsid w:val="00187127"/>
    <w:rsid w:val="001871DA"/>
    <w:rsid w:val="0018727E"/>
    <w:rsid w:val="00187AF5"/>
    <w:rsid w:val="00190197"/>
    <w:rsid w:val="00190351"/>
    <w:rsid w:val="0019037B"/>
    <w:rsid w:val="001907EE"/>
    <w:rsid w:val="001907F2"/>
    <w:rsid w:val="001908FB"/>
    <w:rsid w:val="00190D7C"/>
    <w:rsid w:val="00190DA0"/>
    <w:rsid w:val="00190F96"/>
    <w:rsid w:val="00191D97"/>
    <w:rsid w:val="00192330"/>
    <w:rsid w:val="00192356"/>
    <w:rsid w:val="001923DF"/>
    <w:rsid w:val="001926C4"/>
    <w:rsid w:val="00192DB4"/>
    <w:rsid w:val="00192FCB"/>
    <w:rsid w:val="00193307"/>
    <w:rsid w:val="001937DA"/>
    <w:rsid w:val="001939A1"/>
    <w:rsid w:val="00193C78"/>
    <w:rsid w:val="00193F66"/>
    <w:rsid w:val="001946CD"/>
    <w:rsid w:val="001948E3"/>
    <w:rsid w:val="001949EA"/>
    <w:rsid w:val="00194B32"/>
    <w:rsid w:val="001951C3"/>
    <w:rsid w:val="0019596C"/>
    <w:rsid w:val="00196067"/>
    <w:rsid w:val="001964C4"/>
    <w:rsid w:val="00196552"/>
    <w:rsid w:val="00196689"/>
    <w:rsid w:val="0019678E"/>
    <w:rsid w:val="00196BFC"/>
    <w:rsid w:val="00196D22"/>
    <w:rsid w:val="00197138"/>
    <w:rsid w:val="00197833"/>
    <w:rsid w:val="00197EBC"/>
    <w:rsid w:val="001A002A"/>
    <w:rsid w:val="001A06E7"/>
    <w:rsid w:val="001A077D"/>
    <w:rsid w:val="001A0E24"/>
    <w:rsid w:val="001A124C"/>
    <w:rsid w:val="001A2171"/>
    <w:rsid w:val="001A2328"/>
    <w:rsid w:val="001A23DA"/>
    <w:rsid w:val="001A2604"/>
    <w:rsid w:val="001A29F8"/>
    <w:rsid w:val="001A2AFD"/>
    <w:rsid w:val="001A2B64"/>
    <w:rsid w:val="001A3495"/>
    <w:rsid w:val="001A38E8"/>
    <w:rsid w:val="001A391D"/>
    <w:rsid w:val="001A3B02"/>
    <w:rsid w:val="001A4172"/>
    <w:rsid w:val="001A475E"/>
    <w:rsid w:val="001A5B87"/>
    <w:rsid w:val="001A5BC6"/>
    <w:rsid w:val="001A5D2C"/>
    <w:rsid w:val="001A5FD9"/>
    <w:rsid w:val="001A6165"/>
    <w:rsid w:val="001A6489"/>
    <w:rsid w:val="001A64FE"/>
    <w:rsid w:val="001A68DF"/>
    <w:rsid w:val="001A6BD4"/>
    <w:rsid w:val="001A6DDF"/>
    <w:rsid w:val="001A742B"/>
    <w:rsid w:val="001A7BBB"/>
    <w:rsid w:val="001B0034"/>
    <w:rsid w:val="001B0191"/>
    <w:rsid w:val="001B0282"/>
    <w:rsid w:val="001B0468"/>
    <w:rsid w:val="001B05EA"/>
    <w:rsid w:val="001B098A"/>
    <w:rsid w:val="001B14AB"/>
    <w:rsid w:val="001B1667"/>
    <w:rsid w:val="001B17EA"/>
    <w:rsid w:val="001B1944"/>
    <w:rsid w:val="001B1B28"/>
    <w:rsid w:val="001B1B74"/>
    <w:rsid w:val="001B1C46"/>
    <w:rsid w:val="001B1D45"/>
    <w:rsid w:val="001B20FC"/>
    <w:rsid w:val="001B2344"/>
    <w:rsid w:val="001B28DD"/>
    <w:rsid w:val="001B298B"/>
    <w:rsid w:val="001B2BC5"/>
    <w:rsid w:val="001B35EE"/>
    <w:rsid w:val="001B3834"/>
    <w:rsid w:val="001B40DC"/>
    <w:rsid w:val="001B4234"/>
    <w:rsid w:val="001B48AA"/>
    <w:rsid w:val="001B4B21"/>
    <w:rsid w:val="001B4D00"/>
    <w:rsid w:val="001B4F6D"/>
    <w:rsid w:val="001B5184"/>
    <w:rsid w:val="001B5BE4"/>
    <w:rsid w:val="001B63E7"/>
    <w:rsid w:val="001B6526"/>
    <w:rsid w:val="001B6C21"/>
    <w:rsid w:val="001B6CAC"/>
    <w:rsid w:val="001B6DCA"/>
    <w:rsid w:val="001B718F"/>
    <w:rsid w:val="001B7722"/>
    <w:rsid w:val="001B77F4"/>
    <w:rsid w:val="001B7D14"/>
    <w:rsid w:val="001B7DEF"/>
    <w:rsid w:val="001B7E20"/>
    <w:rsid w:val="001B7E7D"/>
    <w:rsid w:val="001B7EEA"/>
    <w:rsid w:val="001C0029"/>
    <w:rsid w:val="001C0279"/>
    <w:rsid w:val="001C058C"/>
    <w:rsid w:val="001C05A4"/>
    <w:rsid w:val="001C08A1"/>
    <w:rsid w:val="001C08CD"/>
    <w:rsid w:val="001C0CE2"/>
    <w:rsid w:val="001C1084"/>
    <w:rsid w:val="001C128A"/>
    <w:rsid w:val="001C1338"/>
    <w:rsid w:val="001C1B20"/>
    <w:rsid w:val="001C21A7"/>
    <w:rsid w:val="001C21A9"/>
    <w:rsid w:val="001C2731"/>
    <w:rsid w:val="001C2882"/>
    <w:rsid w:val="001C2883"/>
    <w:rsid w:val="001C2A1D"/>
    <w:rsid w:val="001C2D8A"/>
    <w:rsid w:val="001C30B9"/>
    <w:rsid w:val="001C3345"/>
    <w:rsid w:val="001C393A"/>
    <w:rsid w:val="001C3AA2"/>
    <w:rsid w:val="001C40F5"/>
    <w:rsid w:val="001C42D8"/>
    <w:rsid w:val="001C4777"/>
    <w:rsid w:val="001C4B6F"/>
    <w:rsid w:val="001C51F1"/>
    <w:rsid w:val="001C557C"/>
    <w:rsid w:val="001C58FB"/>
    <w:rsid w:val="001C5A5F"/>
    <w:rsid w:val="001C5C40"/>
    <w:rsid w:val="001C5DD8"/>
    <w:rsid w:val="001C65FB"/>
    <w:rsid w:val="001C6728"/>
    <w:rsid w:val="001C6A8C"/>
    <w:rsid w:val="001C6C60"/>
    <w:rsid w:val="001C6D82"/>
    <w:rsid w:val="001C6ED9"/>
    <w:rsid w:val="001C7068"/>
    <w:rsid w:val="001C70BA"/>
    <w:rsid w:val="001C7230"/>
    <w:rsid w:val="001C75DF"/>
    <w:rsid w:val="001C7801"/>
    <w:rsid w:val="001C7974"/>
    <w:rsid w:val="001C7A0E"/>
    <w:rsid w:val="001C7CBC"/>
    <w:rsid w:val="001C7D44"/>
    <w:rsid w:val="001D00F1"/>
    <w:rsid w:val="001D0100"/>
    <w:rsid w:val="001D071C"/>
    <w:rsid w:val="001D0852"/>
    <w:rsid w:val="001D088C"/>
    <w:rsid w:val="001D0AE7"/>
    <w:rsid w:val="001D0C8B"/>
    <w:rsid w:val="001D0F0F"/>
    <w:rsid w:val="001D176F"/>
    <w:rsid w:val="001D1A3B"/>
    <w:rsid w:val="001D33B9"/>
    <w:rsid w:val="001D3408"/>
    <w:rsid w:val="001D34F7"/>
    <w:rsid w:val="001D3988"/>
    <w:rsid w:val="001D476C"/>
    <w:rsid w:val="001D47C6"/>
    <w:rsid w:val="001D4934"/>
    <w:rsid w:val="001D496A"/>
    <w:rsid w:val="001D4A63"/>
    <w:rsid w:val="001D4ABB"/>
    <w:rsid w:val="001D4C6A"/>
    <w:rsid w:val="001D4F67"/>
    <w:rsid w:val="001D5406"/>
    <w:rsid w:val="001D551E"/>
    <w:rsid w:val="001D5FCC"/>
    <w:rsid w:val="001D60EB"/>
    <w:rsid w:val="001D60EF"/>
    <w:rsid w:val="001D6479"/>
    <w:rsid w:val="001D64BF"/>
    <w:rsid w:val="001D6A10"/>
    <w:rsid w:val="001D6C7A"/>
    <w:rsid w:val="001D7816"/>
    <w:rsid w:val="001D7882"/>
    <w:rsid w:val="001D79EA"/>
    <w:rsid w:val="001D7C67"/>
    <w:rsid w:val="001D7E6F"/>
    <w:rsid w:val="001E00B4"/>
    <w:rsid w:val="001E01CF"/>
    <w:rsid w:val="001E033C"/>
    <w:rsid w:val="001E03E7"/>
    <w:rsid w:val="001E07BC"/>
    <w:rsid w:val="001E0E39"/>
    <w:rsid w:val="001E15E8"/>
    <w:rsid w:val="001E16B3"/>
    <w:rsid w:val="001E18AB"/>
    <w:rsid w:val="001E29E3"/>
    <w:rsid w:val="001E2CA1"/>
    <w:rsid w:val="001E2DFD"/>
    <w:rsid w:val="001E302E"/>
    <w:rsid w:val="001E33AC"/>
    <w:rsid w:val="001E385F"/>
    <w:rsid w:val="001E39AC"/>
    <w:rsid w:val="001E3EDD"/>
    <w:rsid w:val="001E3F1B"/>
    <w:rsid w:val="001E4B90"/>
    <w:rsid w:val="001E4E57"/>
    <w:rsid w:val="001E5258"/>
    <w:rsid w:val="001E526D"/>
    <w:rsid w:val="001E5985"/>
    <w:rsid w:val="001E5CCB"/>
    <w:rsid w:val="001E6069"/>
    <w:rsid w:val="001E6185"/>
    <w:rsid w:val="001E62CE"/>
    <w:rsid w:val="001E64F9"/>
    <w:rsid w:val="001E6E1F"/>
    <w:rsid w:val="001E72CB"/>
    <w:rsid w:val="001E7AB5"/>
    <w:rsid w:val="001E7D57"/>
    <w:rsid w:val="001E7EA4"/>
    <w:rsid w:val="001F0482"/>
    <w:rsid w:val="001F0657"/>
    <w:rsid w:val="001F082A"/>
    <w:rsid w:val="001F0881"/>
    <w:rsid w:val="001F1AD0"/>
    <w:rsid w:val="001F1BF5"/>
    <w:rsid w:val="001F1D93"/>
    <w:rsid w:val="001F1D9B"/>
    <w:rsid w:val="001F1E1A"/>
    <w:rsid w:val="001F2680"/>
    <w:rsid w:val="001F28A5"/>
    <w:rsid w:val="001F3151"/>
    <w:rsid w:val="001F31F2"/>
    <w:rsid w:val="001F320A"/>
    <w:rsid w:val="001F3371"/>
    <w:rsid w:val="001F4486"/>
    <w:rsid w:val="001F4847"/>
    <w:rsid w:val="001F48AA"/>
    <w:rsid w:val="001F4A8B"/>
    <w:rsid w:val="001F4AA1"/>
    <w:rsid w:val="001F4B81"/>
    <w:rsid w:val="001F56AC"/>
    <w:rsid w:val="001F5A44"/>
    <w:rsid w:val="001F61E2"/>
    <w:rsid w:val="001F6507"/>
    <w:rsid w:val="001F6A8C"/>
    <w:rsid w:val="001F6C31"/>
    <w:rsid w:val="001F6DF9"/>
    <w:rsid w:val="001F700B"/>
    <w:rsid w:val="001F7166"/>
    <w:rsid w:val="001F7843"/>
    <w:rsid w:val="001F7B93"/>
    <w:rsid w:val="001F7CCD"/>
    <w:rsid w:val="00200157"/>
    <w:rsid w:val="00200B9F"/>
    <w:rsid w:val="00200E33"/>
    <w:rsid w:val="00201202"/>
    <w:rsid w:val="002013EB"/>
    <w:rsid w:val="0020185B"/>
    <w:rsid w:val="002019A1"/>
    <w:rsid w:val="002019D8"/>
    <w:rsid w:val="00201D0B"/>
    <w:rsid w:val="002021CE"/>
    <w:rsid w:val="00202829"/>
    <w:rsid w:val="00202AAB"/>
    <w:rsid w:val="00202C1A"/>
    <w:rsid w:val="002030D3"/>
    <w:rsid w:val="00203662"/>
    <w:rsid w:val="00203B7E"/>
    <w:rsid w:val="00203F28"/>
    <w:rsid w:val="00204CC2"/>
    <w:rsid w:val="00204E78"/>
    <w:rsid w:val="00204FD9"/>
    <w:rsid w:val="00205179"/>
    <w:rsid w:val="0020526F"/>
    <w:rsid w:val="002058F0"/>
    <w:rsid w:val="00205F4B"/>
    <w:rsid w:val="00205F4D"/>
    <w:rsid w:val="0020649E"/>
    <w:rsid w:val="0020657E"/>
    <w:rsid w:val="0020671A"/>
    <w:rsid w:val="00206AAC"/>
    <w:rsid w:val="00206CF9"/>
    <w:rsid w:val="00206F78"/>
    <w:rsid w:val="00207B16"/>
    <w:rsid w:val="00207D77"/>
    <w:rsid w:val="00207E86"/>
    <w:rsid w:val="00207EB0"/>
    <w:rsid w:val="00210135"/>
    <w:rsid w:val="00210213"/>
    <w:rsid w:val="00210243"/>
    <w:rsid w:val="0021072B"/>
    <w:rsid w:val="002109FA"/>
    <w:rsid w:val="00210C0D"/>
    <w:rsid w:val="00210E7E"/>
    <w:rsid w:val="00211225"/>
    <w:rsid w:val="002112A0"/>
    <w:rsid w:val="00211A58"/>
    <w:rsid w:val="00211CE2"/>
    <w:rsid w:val="0021214F"/>
    <w:rsid w:val="0021264F"/>
    <w:rsid w:val="00212769"/>
    <w:rsid w:val="002129BF"/>
    <w:rsid w:val="00212E45"/>
    <w:rsid w:val="00213334"/>
    <w:rsid w:val="00213992"/>
    <w:rsid w:val="00213B72"/>
    <w:rsid w:val="00213C03"/>
    <w:rsid w:val="00213DFF"/>
    <w:rsid w:val="00213E0D"/>
    <w:rsid w:val="00214057"/>
    <w:rsid w:val="00214142"/>
    <w:rsid w:val="0021486A"/>
    <w:rsid w:val="00214934"/>
    <w:rsid w:val="00215118"/>
    <w:rsid w:val="002153BB"/>
    <w:rsid w:val="00216031"/>
    <w:rsid w:val="00216B62"/>
    <w:rsid w:val="00217588"/>
    <w:rsid w:val="002178C6"/>
    <w:rsid w:val="00217B04"/>
    <w:rsid w:val="00217F6C"/>
    <w:rsid w:val="0022007A"/>
    <w:rsid w:val="002202E6"/>
    <w:rsid w:val="002207E6"/>
    <w:rsid w:val="00220955"/>
    <w:rsid w:val="00220E24"/>
    <w:rsid w:val="002218AC"/>
    <w:rsid w:val="00221FBF"/>
    <w:rsid w:val="00222555"/>
    <w:rsid w:val="002227BF"/>
    <w:rsid w:val="00222C59"/>
    <w:rsid w:val="00222C74"/>
    <w:rsid w:val="00222D83"/>
    <w:rsid w:val="00222FA0"/>
    <w:rsid w:val="002231C3"/>
    <w:rsid w:val="0022328F"/>
    <w:rsid w:val="00223D6D"/>
    <w:rsid w:val="00223E9A"/>
    <w:rsid w:val="00223E9F"/>
    <w:rsid w:val="002241B0"/>
    <w:rsid w:val="002242ED"/>
    <w:rsid w:val="00224C0A"/>
    <w:rsid w:val="00224FC7"/>
    <w:rsid w:val="00225385"/>
    <w:rsid w:val="002254EC"/>
    <w:rsid w:val="002260AA"/>
    <w:rsid w:val="00226396"/>
    <w:rsid w:val="00226D4D"/>
    <w:rsid w:val="00227046"/>
    <w:rsid w:val="002276B6"/>
    <w:rsid w:val="00227F5D"/>
    <w:rsid w:val="002300C2"/>
    <w:rsid w:val="002300FE"/>
    <w:rsid w:val="002309A5"/>
    <w:rsid w:val="00230F02"/>
    <w:rsid w:val="002311E8"/>
    <w:rsid w:val="00231352"/>
    <w:rsid w:val="0023144A"/>
    <w:rsid w:val="00231988"/>
    <w:rsid w:val="00231BD9"/>
    <w:rsid w:val="00231E3C"/>
    <w:rsid w:val="00232712"/>
    <w:rsid w:val="00232906"/>
    <w:rsid w:val="00232910"/>
    <w:rsid w:val="002329D1"/>
    <w:rsid w:val="002329FE"/>
    <w:rsid w:val="00232CAB"/>
    <w:rsid w:val="00232D84"/>
    <w:rsid w:val="00232F66"/>
    <w:rsid w:val="002332DC"/>
    <w:rsid w:val="002333E4"/>
    <w:rsid w:val="002337DE"/>
    <w:rsid w:val="00233AB7"/>
    <w:rsid w:val="00233B63"/>
    <w:rsid w:val="00233F6D"/>
    <w:rsid w:val="0023454B"/>
    <w:rsid w:val="00234820"/>
    <w:rsid w:val="00234DDD"/>
    <w:rsid w:val="002353FE"/>
    <w:rsid w:val="0023544A"/>
    <w:rsid w:val="002355D8"/>
    <w:rsid w:val="00235640"/>
    <w:rsid w:val="0023580D"/>
    <w:rsid w:val="002363AF"/>
    <w:rsid w:val="002367D2"/>
    <w:rsid w:val="002367DE"/>
    <w:rsid w:val="002368B9"/>
    <w:rsid w:val="00236909"/>
    <w:rsid w:val="00236938"/>
    <w:rsid w:val="00236F81"/>
    <w:rsid w:val="00237099"/>
    <w:rsid w:val="00237279"/>
    <w:rsid w:val="00237378"/>
    <w:rsid w:val="00237712"/>
    <w:rsid w:val="00237C6D"/>
    <w:rsid w:val="00237E8D"/>
    <w:rsid w:val="00237EC9"/>
    <w:rsid w:val="00237F9C"/>
    <w:rsid w:val="002401E6"/>
    <w:rsid w:val="002403A7"/>
    <w:rsid w:val="002403A9"/>
    <w:rsid w:val="00240CF0"/>
    <w:rsid w:val="00241043"/>
    <w:rsid w:val="002412C9"/>
    <w:rsid w:val="002413B3"/>
    <w:rsid w:val="0024141C"/>
    <w:rsid w:val="00241581"/>
    <w:rsid w:val="002416F7"/>
    <w:rsid w:val="00241841"/>
    <w:rsid w:val="0024196D"/>
    <w:rsid w:val="002419A0"/>
    <w:rsid w:val="00241E23"/>
    <w:rsid w:val="0024230F"/>
    <w:rsid w:val="00242600"/>
    <w:rsid w:val="00242620"/>
    <w:rsid w:val="00242AAE"/>
    <w:rsid w:val="00243CAC"/>
    <w:rsid w:val="00243E5F"/>
    <w:rsid w:val="00244064"/>
    <w:rsid w:val="00244B58"/>
    <w:rsid w:val="00244BF1"/>
    <w:rsid w:val="00244CAA"/>
    <w:rsid w:val="00244F44"/>
    <w:rsid w:val="002456B3"/>
    <w:rsid w:val="00245F39"/>
    <w:rsid w:val="00245FCB"/>
    <w:rsid w:val="00246BFD"/>
    <w:rsid w:val="00247177"/>
    <w:rsid w:val="002471E0"/>
    <w:rsid w:val="0024724B"/>
    <w:rsid w:val="002473C9"/>
    <w:rsid w:val="0024742E"/>
    <w:rsid w:val="002477C5"/>
    <w:rsid w:val="00247AA7"/>
    <w:rsid w:val="002500E1"/>
    <w:rsid w:val="0025079D"/>
    <w:rsid w:val="00250813"/>
    <w:rsid w:val="00250827"/>
    <w:rsid w:val="0025089B"/>
    <w:rsid w:val="00250A8C"/>
    <w:rsid w:val="00250A9C"/>
    <w:rsid w:val="00250CF0"/>
    <w:rsid w:val="00250FD6"/>
    <w:rsid w:val="002515B7"/>
    <w:rsid w:val="00251819"/>
    <w:rsid w:val="00251D27"/>
    <w:rsid w:val="00251DE6"/>
    <w:rsid w:val="00251E4B"/>
    <w:rsid w:val="002528A1"/>
    <w:rsid w:val="00252BE6"/>
    <w:rsid w:val="00252E2B"/>
    <w:rsid w:val="00253754"/>
    <w:rsid w:val="00253D5A"/>
    <w:rsid w:val="002542AA"/>
    <w:rsid w:val="0025442E"/>
    <w:rsid w:val="00254849"/>
    <w:rsid w:val="002549D4"/>
    <w:rsid w:val="00254BFC"/>
    <w:rsid w:val="00254D7C"/>
    <w:rsid w:val="002554A9"/>
    <w:rsid w:val="0025570F"/>
    <w:rsid w:val="00255F15"/>
    <w:rsid w:val="00256354"/>
    <w:rsid w:val="0025695A"/>
    <w:rsid w:val="00256976"/>
    <w:rsid w:val="00256A51"/>
    <w:rsid w:val="00256F23"/>
    <w:rsid w:val="002573C5"/>
    <w:rsid w:val="002574FB"/>
    <w:rsid w:val="00257BB4"/>
    <w:rsid w:val="00257CD0"/>
    <w:rsid w:val="00257CE6"/>
    <w:rsid w:val="00257EF1"/>
    <w:rsid w:val="002601BC"/>
    <w:rsid w:val="0026033A"/>
    <w:rsid w:val="0026047B"/>
    <w:rsid w:val="00260627"/>
    <w:rsid w:val="002606D4"/>
    <w:rsid w:val="002607D0"/>
    <w:rsid w:val="00260A84"/>
    <w:rsid w:val="002614EC"/>
    <w:rsid w:val="0026168E"/>
    <w:rsid w:val="002617F2"/>
    <w:rsid w:val="002618FE"/>
    <w:rsid w:val="00261E41"/>
    <w:rsid w:val="00261FCA"/>
    <w:rsid w:val="0026299F"/>
    <w:rsid w:val="00262D75"/>
    <w:rsid w:val="00262DC5"/>
    <w:rsid w:val="00263011"/>
    <w:rsid w:val="002630A2"/>
    <w:rsid w:val="002634E7"/>
    <w:rsid w:val="00263725"/>
    <w:rsid w:val="00263CE0"/>
    <w:rsid w:val="00263E55"/>
    <w:rsid w:val="00264264"/>
    <w:rsid w:val="002649BD"/>
    <w:rsid w:val="00264CB7"/>
    <w:rsid w:val="00264E31"/>
    <w:rsid w:val="00265453"/>
    <w:rsid w:val="00265885"/>
    <w:rsid w:val="00265919"/>
    <w:rsid w:val="00265972"/>
    <w:rsid w:val="00265FBE"/>
    <w:rsid w:val="00266338"/>
    <w:rsid w:val="002664BC"/>
    <w:rsid w:val="00266812"/>
    <w:rsid w:val="00266883"/>
    <w:rsid w:val="00266A71"/>
    <w:rsid w:val="00266B8D"/>
    <w:rsid w:val="00266C90"/>
    <w:rsid w:val="00266E58"/>
    <w:rsid w:val="002670B3"/>
    <w:rsid w:val="00267276"/>
    <w:rsid w:val="00267FB4"/>
    <w:rsid w:val="00270104"/>
    <w:rsid w:val="0027042B"/>
    <w:rsid w:val="00270643"/>
    <w:rsid w:val="00270985"/>
    <w:rsid w:val="00270BC7"/>
    <w:rsid w:val="00270DE0"/>
    <w:rsid w:val="00271482"/>
    <w:rsid w:val="0027148F"/>
    <w:rsid w:val="002716BF"/>
    <w:rsid w:val="00271DD9"/>
    <w:rsid w:val="00271F6E"/>
    <w:rsid w:val="002722C1"/>
    <w:rsid w:val="0027293A"/>
    <w:rsid w:val="002729CF"/>
    <w:rsid w:val="00272C1A"/>
    <w:rsid w:val="00272CA6"/>
    <w:rsid w:val="00272E3A"/>
    <w:rsid w:val="00272FA6"/>
    <w:rsid w:val="0027329B"/>
    <w:rsid w:val="00273556"/>
    <w:rsid w:val="002736E5"/>
    <w:rsid w:val="0027380D"/>
    <w:rsid w:val="00273CCA"/>
    <w:rsid w:val="00274535"/>
    <w:rsid w:val="002745F7"/>
    <w:rsid w:val="002746E4"/>
    <w:rsid w:val="00274B53"/>
    <w:rsid w:val="00274BC0"/>
    <w:rsid w:val="00274CEF"/>
    <w:rsid w:val="00275538"/>
    <w:rsid w:val="0027591F"/>
    <w:rsid w:val="00275E2D"/>
    <w:rsid w:val="00276156"/>
    <w:rsid w:val="0027676A"/>
    <w:rsid w:val="0027680E"/>
    <w:rsid w:val="00276F52"/>
    <w:rsid w:val="002800C0"/>
    <w:rsid w:val="002803C5"/>
    <w:rsid w:val="002805CE"/>
    <w:rsid w:val="00280866"/>
    <w:rsid w:val="00280E90"/>
    <w:rsid w:val="00280E9C"/>
    <w:rsid w:val="00281488"/>
    <w:rsid w:val="0028155B"/>
    <w:rsid w:val="0028155C"/>
    <w:rsid w:val="00281660"/>
    <w:rsid w:val="00281B0E"/>
    <w:rsid w:val="00281C24"/>
    <w:rsid w:val="00281E5D"/>
    <w:rsid w:val="00281E9B"/>
    <w:rsid w:val="00281FEF"/>
    <w:rsid w:val="00282190"/>
    <w:rsid w:val="002821C3"/>
    <w:rsid w:val="0028231C"/>
    <w:rsid w:val="002826F6"/>
    <w:rsid w:val="00282F00"/>
    <w:rsid w:val="00282F44"/>
    <w:rsid w:val="0028339B"/>
    <w:rsid w:val="002835E1"/>
    <w:rsid w:val="0028382E"/>
    <w:rsid w:val="00283C40"/>
    <w:rsid w:val="00283E76"/>
    <w:rsid w:val="00283F76"/>
    <w:rsid w:val="002840D6"/>
    <w:rsid w:val="00284107"/>
    <w:rsid w:val="00284800"/>
    <w:rsid w:val="00284E9B"/>
    <w:rsid w:val="00284FA2"/>
    <w:rsid w:val="0028539C"/>
    <w:rsid w:val="00285492"/>
    <w:rsid w:val="0028566F"/>
    <w:rsid w:val="00285711"/>
    <w:rsid w:val="002857A3"/>
    <w:rsid w:val="0028592C"/>
    <w:rsid w:val="00285E7B"/>
    <w:rsid w:val="00286663"/>
    <w:rsid w:val="00286707"/>
    <w:rsid w:val="002868A6"/>
    <w:rsid w:val="00286AE6"/>
    <w:rsid w:val="00286FEF"/>
    <w:rsid w:val="00287523"/>
    <w:rsid w:val="00287620"/>
    <w:rsid w:val="00287C7F"/>
    <w:rsid w:val="00287FDA"/>
    <w:rsid w:val="00290197"/>
    <w:rsid w:val="002904FE"/>
    <w:rsid w:val="002906F4"/>
    <w:rsid w:val="002907DC"/>
    <w:rsid w:val="00290C9E"/>
    <w:rsid w:val="00290EC5"/>
    <w:rsid w:val="00291094"/>
    <w:rsid w:val="0029110E"/>
    <w:rsid w:val="00291454"/>
    <w:rsid w:val="00291840"/>
    <w:rsid w:val="002918B6"/>
    <w:rsid w:val="00291988"/>
    <w:rsid w:val="00291C79"/>
    <w:rsid w:val="00291E3D"/>
    <w:rsid w:val="00291FCA"/>
    <w:rsid w:val="0029200C"/>
    <w:rsid w:val="002928EC"/>
    <w:rsid w:val="00292A16"/>
    <w:rsid w:val="00292C0B"/>
    <w:rsid w:val="00292C80"/>
    <w:rsid w:val="00292F66"/>
    <w:rsid w:val="0029342F"/>
    <w:rsid w:val="002937BB"/>
    <w:rsid w:val="00293800"/>
    <w:rsid w:val="00293CD6"/>
    <w:rsid w:val="00294221"/>
    <w:rsid w:val="00294952"/>
    <w:rsid w:val="002949A2"/>
    <w:rsid w:val="00294CA4"/>
    <w:rsid w:val="002955A6"/>
    <w:rsid w:val="00295977"/>
    <w:rsid w:val="00295A9B"/>
    <w:rsid w:val="00295F4F"/>
    <w:rsid w:val="00296044"/>
    <w:rsid w:val="00296094"/>
    <w:rsid w:val="00296159"/>
    <w:rsid w:val="00296480"/>
    <w:rsid w:val="002964F0"/>
    <w:rsid w:val="002968FC"/>
    <w:rsid w:val="002970A3"/>
    <w:rsid w:val="00297729"/>
    <w:rsid w:val="002979BE"/>
    <w:rsid w:val="00297AB5"/>
    <w:rsid w:val="00297B38"/>
    <w:rsid w:val="00297DA5"/>
    <w:rsid w:val="00297E5B"/>
    <w:rsid w:val="00297F03"/>
    <w:rsid w:val="002A00C7"/>
    <w:rsid w:val="002A00E1"/>
    <w:rsid w:val="002A04F0"/>
    <w:rsid w:val="002A0882"/>
    <w:rsid w:val="002A08C5"/>
    <w:rsid w:val="002A0BA0"/>
    <w:rsid w:val="002A0C89"/>
    <w:rsid w:val="002A10C5"/>
    <w:rsid w:val="002A1702"/>
    <w:rsid w:val="002A17EC"/>
    <w:rsid w:val="002A1B61"/>
    <w:rsid w:val="002A1BC0"/>
    <w:rsid w:val="002A1E49"/>
    <w:rsid w:val="002A1FFD"/>
    <w:rsid w:val="002A2888"/>
    <w:rsid w:val="002A303E"/>
    <w:rsid w:val="002A31F3"/>
    <w:rsid w:val="002A3391"/>
    <w:rsid w:val="002A343F"/>
    <w:rsid w:val="002A4288"/>
    <w:rsid w:val="002A52FD"/>
    <w:rsid w:val="002A53A5"/>
    <w:rsid w:val="002A560E"/>
    <w:rsid w:val="002A6A65"/>
    <w:rsid w:val="002A6C36"/>
    <w:rsid w:val="002A6D0C"/>
    <w:rsid w:val="002A6EA2"/>
    <w:rsid w:val="002A7AAC"/>
    <w:rsid w:val="002A7B08"/>
    <w:rsid w:val="002A7B87"/>
    <w:rsid w:val="002A7D51"/>
    <w:rsid w:val="002B00C7"/>
    <w:rsid w:val="002B0712"/>
    <w:rsid w:val="002B0854"/>
    <w:rsid w:val="002B1012"/>
    <w:rsid w:val="002B1569"/>
    <w:rsid w:val="002B179D"/>
    <w:rsid w:val="002B187D"/>
    <w:rsid w:val="002B1D54"/>
    <w:rsid w:val="002B2239"/>
    <w:rsid w:val="002B22FB"/>
    <w:rsid w:val="002B2732"/>
    <w:rsid w:val="002B3018"/>
    <w:rsid w:val="002B32E1"/>
    <w:rsid w:val="002B332B"/>
    <w:rsid w:val="002B354B"/>
    <w:rsid w:val="002B3650"/>
    <w:rsid w:val="002B377C"/>
    <w:rsid w:val="002B37A0"/>
    <w:rsid w:val="002B387C"/>
    <w:rsid w:val="002B38FA"/>
    <w:rsid w:val="002B3973"/>
    <w:rsid w:val="002B41F5"/>
    <w:rsid w:val="002B45ED"/>
    <w:rsid w:val="002B4DC0"/>
    <w:rsid w:val="002B4FF6"/>
    <w:rsid w:val="002B517E"/>
    <w:rsid w:val="002B525E"/>
    <w:rsid w:val="002B540A"/>
    <w:rsid w:val="002B5754"/>
    <w:rsid w:val="002B5AC4"/>
    <w:rsid w:val="002B5CCB"/>
    <w:rsid w:val="002B5E46"/>
    <w:rsid w:val="002B64BC"/>
    <w:rsid w:val="002B685C"/>
    <w:rsid w:val="002B6FEA"/>
    <w:rsid w:val="002B70A6"/>
    <w:rsid w:val="002B722B"/>
    <w:rsid w:val="002B7815"/>
    <w:rsid w:val="002B7E8D"/>
    <w:rsid w:val="002B7F04"/>
    <w:rsid w:val="002C0759"/>
    <w:rsid w:val="002C0824"/>
    <w:rsid w:val="002C08D8"/>
    <w:rsid w:val="002C1618"/>
    <w:rsid w:val="002C16EF"/>
    <w:rsid w:val="002C19DB"/>
    <w:rsid w:val="002C1C8F"/>
    <w:rsid w:val="002C227C"/>
    <w:rsid w:val="002C25D2"/>
    <w:rsid w:val="002C2661"/>
    <w:rsid w:val="002C2A40"/>
    <w:rsid w:val="002C2B81"/>
    <w:rsid w:val="002C2E13"/>
    <w:rsid w:val="002C30AE"/>
    <w:rsid w:val="002C374A"/>
    <w:rsid w:val="002C37E9"/>
    <w:rsid w:val="002C3803"/>
    <w:rsid w:val="002C3AAB"/>
    <w:rsid w:val="002C3B4C"/>
    <w:rsid w:val="002C3E60"/>
    <w:rsid w:val="002C41E7"/>
    <w:rsid w:val="002C4429"/>
    <w:rsid w:val="002C47A4"/>
    <w:rsid w:val="002C4A82"/>
    <w:rsid w:val="002C4EEC"/>
    <w:rsid w:val="002C5213"/>
    <w:rsid w:val="002C5934"/>
    <w:rsid w:val="002C5A20"/>
    <w:rsid w:val="002C5AD5"/>
    <w:rsid w:val="002C5D50"/>
    <w:rsid w:val="002C5E71"/>
    <w:rsid w:val="002C603B"/>
    <w:rsid w:val="002C6244"/>
    <w:rsid w:val="002C6594"/>
    <w:rsid w:val="002C6711"/>
    <w:rsid w:val="002C68A6"/>
    <w:rsid w:val="002C69A8"/>
    <w:rsid w:val="002C6B5C"/>
    <w:rsid w:val="002C6D5A"/>
    <w:rsid w:val="002C6DAC"/>
    <w:rsid w:val="002C6F77"/>
    <w:rsid w:val="002C70CC"/>
    <w:rsid w:val="002C728E"/>
    <w:rsid w:val="002C76F0"/>
    <w:rsid w:val="002C77F4"/>
    <w:rsid w:val="002C7958"/>
    <w:rsid w:val="002C7DB8"/>
    <w:rsid w:val="002D01C5"/>
    <w:rsid w:val="002D01ED"/>
    <w:rsid w:val="002D043D"/>
    <w:rsid w:val="002D069E"/>
    <w:rsid w:val="002D0825"/>
    <w:rsid w:val="002D0C74"/>
    <w:rsid w:val="002D0C75"/>
    <w:rsid w:val="002D0ED3"/>
    <w:rsid w:val="002D1A9F"/>
    <w:rsid w:val="002D1B7B"/>
    <w:rsid w:val="002D1F13"/>
    <w:rsid w:val="002D2231"/>
    <w:rsid w:val="002D2667"/>
    <w:rsid w:val="002D2BF0"/>
    <w:rsid w:val="002D2C31"/>
    <w:rsid w:val="002D3237"/>
    <w:rsid w:val="002D334A"/>
    <w:rsid w:val="002D36A5"/>
    <w:rsid w:val="002D3ADB"/>
    <w:rsid w:val="002D3C45"/>
    <w:rsid w:val="002D3F68"/>
    <w:rsid w:val="002D4594"/>
    <w:rsid w:val="002D4691"/>
    <w:rsid w:val="002D4BBB"/>
    <w:rsid w:val="002D4DF7"/>
    <w:rsid w:val="002D4E70"/>
    <w:rsid w:val="002D53EE"/>
    <w:rsid w:val="002D54B0"/>
    <w:rsid w:val="002D5661"/>
    <w:rsid w:val="002D589A"/>
    <w:rsid w:val="002D5B87"/>
    <w:rsid w:val="002D5BEA"/>
    <w:rsid w:val="002D606B"/>
    <w:rsid w:val="002D6A59"/>
    <w:rsid w:val="002D6C7B"/>
    <w:rsid w:val="002D7128"/>
    <w:rsid w:val="002D72FE"/>
    <w:rsid w:val="002D746F"/>
    <w:rsid w:val="002D75B4"/>
    <w:rsid w:val="002D761A"/>
    <w:rsid w:val="002D762C"/>
    <w:rsid w:val="002D7960"/>
    <w:rsid w:val="002D7F0C"/>
    <w:rsid w:val="002E0240"/>
    <w:rsid w:val="002E0551"/>
    <w:rsid w:val="002E0D58"/>
    <w:rsid w:val="002E1516"/>
    <w:rsid w:val="002E18AA"/>
    <w:rsid w:val="002E1DAE"/>
    <w:rsid w:val="002E20EF"/>
    <w:rsid w:val="002E251B"/>
    <w:rsid w:val="002E2B2C"/>
    <w:rsid w:val="002E30FD"/>
    <w:rsid w:val="002E31E4"/>
    <w:rsid w:val="002E3405"/>
    <w:rsid w:val="002E3438"/>
    <w:rsid w:val="002E345D"/>
    <w:rsid w:val="002E36CF"/>
    <w:rsid w:val="002E3BCE"/>
    <w:rsid w:val="002E4248"/>
    <w:rsid w:val="002E42BA"/>
    <w:rsid w:val="002E43F0"/>
    <w:rsid w:val="002E4A95"/>
    <w:rsid w:val="002E4D61"/>
    <w:rsid w:val="002E5023"/>
    <w:rsid w:val="002E52BE"/>
    <w:rsid w:val="002E53A0"/>
    <w:rsid w:val="002E5976"/>
    <w:rsid w:val="002E5A39"/>
    <w:rsid w:val="002E6214"/>
    <w:rsid w:val="002E641B"/>
    <w:rsid w:val="002E67FA"/>
    <w:rsid w:val="002E68B3"/>
    <w:rsid w:val="002E69AE"/>
    <w:rsid w:val="002E6E5E"/>
    <w:rsid w:val="002E6EA6"/>
    <w:rsid w:val="002E73A7"/>
    <w:rsid w:val="002E79ED"/>
    <w:rsid w:val="002E7A66"/>
    <w:rsid w:val="002E7B29"/>
    <w:rsid w:val="002E7F09"/>
    <w:rsid w:val="002F0036"/>
    <w:rsid w:val="002F0151"/>
    <w:rsid w:val="002F066C"/>
    <w:rsid w:val="002F0716"/>
    <w:rsid w:val="002F0A8C"/>
    <w:rsid w:val="002F0DC1"/>
    <w:rsid w:val="002F0F3F"/>
    <w:rsid w:val="002F1025"/>
    <w:rsid w:val="002F143F"/>
    <w:rsid w:val="002F1711"/>
    <w:rsid w:val="002F1DA4"/>
    <w:rsid w:val="002F1F65"/>
    <w:rsid w:val="002F2373"/>
    <w:rsid w:val="002F2688"/>
    <w:rsid w:val="002F2694"/>
    <w:rsid w:val="002F28BD"/>
    <w:rsid w:val="002F3BC5"/>
    <w:rsid w:val="002F4053"/>
    <w:rsid w:val="002F409E"/>
    <w:rsid w:val="002F4125"/>
    <w:rsid w:val="002F4774"/>
    <w:rsid w:val="002F52E8"/>
    <w:rsid w:val="002F5EBC"/>
    <w:rsid w:val="002F5F9B"/>
    <w:rsid w:val="002F66EB"/>
    <w:rsid w:val="002F6B26"/>
    <w:rsid w:val="002F6C40"/>
    <w:rsid w:val="002F6DB2"/>
    <w:rsid w:val="002F7126"/>
    <w:rsid w:val="002F7258"/>
    <w:rsid w:val="002F73AB"/>
    <w:rsid w:val="002F7579"/>
    <w:rsid w:val="002F779B"/>
    <w:rsid w:val="002F7925"/>
    <w:rsid w:val="002F7990"/>
    <w:rsid w:val="002F7C98"/>
    <w:rsid w:val="002F7EAC"/>
    <w:rsid w:val="002F7F20"/>
    <w:rsid w:val="002F7F7B"/>
    <w:rsid w:val="00300447"/>
    <w:rsid w:val="003007A8"/>
    <w:rsid w:val="003008E2"/>
    <w:rsid w:val="0030094C"/>
    <w:rsid w:val="00301020"/>
    <w:rsid w:val="003013F2"/>
    <w:rsid w:val="003014BC"/>
    <w:rsid w:val="00301849"/>
    <w:rsid w:val="0030190D"/>
    <w:rsid w:val="00301B0F"/>
    <w:rsid w:val="00301C5D"/>
    <w:rsid w:val="00301DA1"/>
    <w:rsid w:val="00301F9E"/>
    <w:rsid w:val="0030214C"/>
    <w:rsid w:val="0030214F"/>
    <w:rsid w:val="003025DB"/>
    <w:rsid w:val="00302925"/>
    <w:rsid w:val="00302CAE"/>
    <w:rsid w:val="003030AF"/>
    <w:rsid w:val="003031E3"/>
    <w:rsid w:val="0030331E"/>
    <w:rsid w:val="0030360F"/>
    <w:rsid w:val="00303694"/>
    <w:rsid w:val="0030398F"/>
    <w:rsid w:val="00303A01"/>
    <w:rsid w:val="00303CEC"/>
    <w:rsid w:val="00304737"/>
    <w:rsid w:val="00304A09"/>
    <w:rsid w:val="00304B09"/>
    <w:rsid w:val="00304C24"/>
    <w:rsid w:val="00304CF5"/>
    <w:rsid w:val="00305447"/>
    <w:rsid w:val="0030546F"/>
    <w:rsid w:val="00305685"/>
    <w:rsid w:val="003058B6"/>
    <w:rsid w:val="00305D27"/>
    <w:rsid w:val="00305D6B"/>
    <w:rsid w:val="0030617C"/>
    <w:rsid w:val="00306296"/>
    <w:rsid w:val="003067D3"/>
    <w:rsid w:val="00306AA9"/>
    <w:rsid w:val="00307291"/>
    <w:rsid w:val="00307394"/>
    <w:rsid w:val="003075D4"/>
    <w:rsid w:val="0030776D"/>
    <w:rsid w:val="00307779"/>
    <w:rsid w:val="00307878"/>
    <w:rsid w:val="0031062C"/>
    <w:rsid w:val="00310742"/>
    <w:rsid w:val="00310BBC"/>
    <w:rsid w:val="00310F85"/>
    <w:rsid w:val="003110E3"/>
    <w:rsid w:val="00311515"/>
    <w:rsid w:val="00311E2C"/>
    <w:rsid w:val="00312341"/>
    <w:rsid w:val="003124EB"/>
    <w:rsid w:val="00312880"/>
    <w:rsid w:val="00312997"/>
    <w:rsid w:val="00312DC7"/>
    <w:rsid w:val="00313095"/>
    <w:rsid w:val="003130FE"/>
    <w:rsid w:val="003132F5"/>
    <w:rsid w:val="0031331E"/>
    <w:rsid w:val="0031333D"/>
    <w:rsid w:val="0031338C"/>
    <w:rsid w:val="0031348F"/>
    <w:rsid w:val="00313493"/>
    <w:rsid w:val="00313813"/>
    <w:rsid w:val="00313B07"/>
    <w:rsid w:val="00314495"/>
    <w:rsid w:val="003144EF"/>
    <w:rsid w:val="003147E1"/>
    <w:rsid w:val="00314EF3"/>
    <w:rsid w:val="00314F9B"/>
    <w:rsid w:val="0031542D"/>
    <w:rsid w:val="00315612"/>
    <w:rsid w:val="00315C86"/>
    <w:rsid w:val="00315E76"/>
    <w:rsid w:val="0031644B"/>
    <w:rsid w:val="00316836"/>
    <w:rsid w:val="00316ADC"/>
    <w:rsid w:val="00316ADD"/>
    <w:rsid w:val="00317272"/>
    <w:rsid w:val="00317297"/>
    <w:rsid w:val="00317B07"/>
    <w:rsid w:val="00317D05"/>
    <w:rsid w:val="00317D4F"/>
    <w:rsid w:val="0032007B"/>
    <w:rsid w:val="0032052A"/>
    <w:rsid w:val="003209C5"/>
    <w:rsid w:val="00320D00"/>
    <w:rsid w:val="0032114C"/>
    <w:rsid w:val="003214BD"/>
    <w:rsid w:val="00321A1A"/>
    <w:rsid w:val="00321B05"/>
    <w:rsid w:val="00321CBF"/>
    <w:rsid w:val="00321FB8"/>
    <w:rsid w:val="003221D5"/>
    <w:rsid w:val="00322378"/>
    <w:rsid w:val="0032272B"/>
    <w:rsid w:val="00322826"/>
    <w:rsid w:val="00322A49"/>
    <w:rsid w:val="00322C25"/>
    <w:rsid w:val="00322ECE"/>
    <w:rsid w:val="00323100"/>
    <w:rsid w:val="003234D9"/>
    <w:rsid w:val="00323638"/>
    <w:rsid w:val="003237D8"/>
    <w:rsid w:val="00323BDD"/>
    <w:rsid w:val="00324003"/>
    <w:rsid w:val="0032401D"/>
    <w:rsid w:val="0032417E"/>
    <w:rsid w:val="00324228"/>
    <w:rsid w:val="003244E6"/>
    <w:rsid w:val="0032493A"/>
    <w:rsid w:val="00324981"/>
    <w:rsid w:val="003249E5"/>
    <w:rsid w:val="00324AF8"/>
    <w:rsid w:val="00325741"/>
    <w:rsid w:val="003258F4"/>
    <w:rsid w:val="00325978"/>
    <w:rsid w:val="00325A2A"/>
    <w:rsid w:val="00325A86"/>
    <w:rsid w:val="00325BFF"/>
    <w:rsid w:val="00325D61"/>
    <w:rsid w:val="00325E8D"/>
    <w:rsid w:val="00325E8E"/>
    <w:rsid w:val="003260E9"/>
    <w:rsid w:val="00326946"/>
    <w:rsid w:val="003269B7"/>
    <w:rsid w:val="00326A2B"/>
    <w:rsid w:val="00326A9A"/>
    <w:rsid w:val="00326C22"/>
    <w:rsid w:val="003273D4"/>
    <w:rsid w:val="0032766B"/>
    <w:rsid w:val="00327C8F"/>
    <w:rsid w:val="00327F26"/>
    <w:rsid w:val="0033006D"/>
    <w:rsid w:val="00330790"/>
    <w:rsid w:val="00330D65"/>
    <w:rsid w:val="00331254"/>
    <w:rsid w:val="00331C37"/>
    <w:rsid w:val="00331C84"/>
    <w:rsid w:val="00331F0D"/>
    <w:rsid w:val="00331FC1"/>
    <w:rsid w:val="003323E7"/>
    <w:rsid w:val="00332E23"/>
    <w:rsid w:val="00332F66"/>
    <w:rsid w:val="00332FC4"/>
    <w:rsid w:val="00333347"/>
    <w:rsid w:val="00333EFF"/>
    <w:rsid w:val="003340E4"/>
    <w:rsid w:val="00334114"/>
    <w:rsid w:val="0033432A"/>
    <w:rsid w:val="0033483E"/>
    <w:rsid w:val="00334851"/>
    <w:rsid w:val="003348F4"/>
    <w:rsid w:val="00334E88"/>
    <w:rsid w:val="003350DC"/>
    <w:rsid w:val="00335192"/>
    <w:rsid w:val="003353FD"/>
    <w:rsid w:val="003354CC"/>
    <w:rsid w:val="003356E7"/>
    <w:rsid w:val="003357E8"/>
    <w:rsid w:val="00335924"/>
    <w:rsid w:val="003359DC"/>
    <w:rsid w:val="00335BA0"/>
    <w:rsid w:val="00335C93"/>
    <w:rsid w:val="00335DE6"/>
    <w:rsid w:val="00336138"/>
    <w:rsid w:val="00336947"/>
    <w:rsid w:val="00336C86"/>
    <w:rsid w:val="00336D11"/>
    <w:rsid w:val="00336E76"/>
    <w:rsid w:val="00337099"/>
    <w:rsid w:val="0033721F"/>
    <w:rsid w:val="0033770E"/>
    <w:rsid w:val="00337BE9"/>
    <w:rsid w:val="00337E93"/>
    <w:rsid w:val="00337F7C"/>
    <w:rsid w:val="00340098"/>
    <w:rsid w:val="00340181"/>
    <w:rsid w:val="003402A1"/>
    <w:rsid w:val="00340373"/>
    <w:rsid w:val="0034069A"/>
    <w:rsid w:val="00340738"/>
    <w:rsid w:val="00340EF1"/>
    <w:rsid w:val="003415D6"/>
    <w:rsid w:val="00341AD3"/>
    <w:rsid w:val="00341EC4"/>
    <w:rsid w:val="00342556"/>
    <w:rsid w:val="0034265B"/>
    <w:rsid w:val="003428DE"/>
    <w:rsid w:val="00342E94"/>
    <w:rsid w:val="00342F62"/>
    <w:rsid w:val="00343381"/>
    <w:rsid w:val="00343675"/>
    <w:rsid w:val="0034392A"/>
    <w:rsid w:val="00343EBE"/>
    <w:rsid w:val="00343EF5"/>
    <w:rsid w:val="003440B9"/>
    <w:rsid w:val="00344C40"/>
    <w:rsid w:val="00344F5B"/>
    <w:rsid w:val="00345180"/>
    <w:rsid w:val="0034533B"/>
    <w:rsid w:val="0034534C"/>
    <w:rsid w:val="003453A0"/>
    <w:rsid w:val="00345593"/>
    <w:rsid w:val="00345AB5"/>
    <w:rsid w:val="00345E5E"/>
    <w:rsid w:val="00345E89"/>
    <w:rsid w:val="00345F39"/>
    <w:rsid w:val="00346016"/>
    <w:rsid w:val="00346368"/>
    <w:rsid w:val="003463C7"/>
    <w:rsid w:val="0034642F"/>
    <w:rsid w:val="0034649C"/>
    <w:rsid w:val="00346577"/>
    <w:rsid w:val="00346A27"/>
    <w:rsid w:val="00346D2F"/>
    <w:rsid w:val="00346F42"/>
    <w:rsid w:val="00347719"/>
    <w:rsid w:val="00347929"/>
    <w:rsid w:val="0035018A"/>
    <w:rsid w:val="00350696"/>
    <w:rsid w:val="00350BBC"/>
    <w:rsid w:val="00350C03"/>
    <w:rsid w:val="003510EE"/>
    <w:rsid w:val="0035125C"/>
    <w:rsid w:val="00351597"/>
    <w:rsid w:val="00351AC4"/>
    <w:rsid w:val="00352878"/>
    <w:rsid w:val="00352E30"/>
    <w:rsid w:val="00352F56"/>
    <w:rsid w:val="00353090"/>
    <w:rsid w:val="00353783"/>
    <w:rsid w:val="00353ADD"/>
    <w:rsid w:val="00353AE7"/>
    <w:rsid w:val="00353FD8"/>
    <w:rsid w:val="003544C9"/>
    <w:rsid w:val="00354C43"/>
    <w:rsid w:val="00354F39"/>
    <w:rsid w:val="00355148"/>
    <w:rsid w:val="003551A3"/>
    <w:rsid w:val="0035546D"/>
    <w:rsid w:val="0035576D"/>
    <w:rsid w:val="00355A8A"/>
    <w:rsid w:val="00355E92"/>
    <w:rsid w:val="00355E97"/>
    <w:rsid w:val="0035626F"/>
    <w:rsid w:val="0035639E"/>
    <w:rsid w:val="003564C5"/>
    <w:rsid w:val="003567B3"/>
    <w:rsid w:val="00356A2B"/>
    <w:rsid w:val="00356C22"/>
    <w:rsid w:val="00356EC8"/>
    <w:rsid w:val="00356F95"/>
    <w:rsid w:val="00357BE6"/>
    <w:rsid w:val="00357EAF"/>
    <w:rsid w:val="00360501"/>
    <w:rsid w:val="0036056D"/>
    <w:rsid w:val="003607AC"/>
    <w:rsid w:val="0036097E"/>
    <w:rsid w:val="00360BDD"/>
    <w:rsid w:val="00360C6E"/>
    <w:rsid w:val="00360FD5"/>
    <w:rsid w:val="0036116D"/>
    <w:rsid w:val="003612E3"/>
    <w:rsid w:val="003613F0"/>
    <w:rsid w:val="00361472"/>
    <w:rsid w:val="0036161A"/>
    <w:rsid w:val="00361865"/>
    <w:rsid w:val="003618CC"/>
    <w:rsid w:val="00361D3B"/>
    <w:rsid w:val="00362025"/>
    <w:rsid w:val="0036229B"/>
    <w:rsid w:val="00362498"/>
    <w:rsid w:val="00362746"/>
    <w:rsid w:val="003629A1"/>
    <w:rsid w:val="00362A8F"/>
    <w:rsid w:val="00362F4D"/>
    <w:rsid w:val="00363177"/>
    <w:rsid w:val="0036381B"/>
    <w:rsid w:val="00363840"/>
    <w:rsid w:val="0036403C"/>
    <w:rsid w:val="003642E9"/>
    <w:rsid w:val="00364640"/>
    <w:rsid w:val="00364981"/>
    <w:rsid w:val="003649AA"/>
    <w:rsid w:val="003649D7"/>
    <w:rsid w:val="00364D00"/>
    <w:rsid w:val="00364E9F"/>
    <w:rsid w:val="00365062"/>
    <w:rsid w:val="003651A7"/>
    <w:rsid w:val="003659E4"/>
    <w:rsid w:val="00365DA1"/>
    <w:rsid w:val="003663B7"/>
    <w:rsid w:val="0036655D"/>
    <w:rsid w:val="00366990"/>
    <w:rsid w:val="003669EB"/>
    <w:rsid w:val="00366D88"/>
    <w:rsid w:val="003673AD"/>
    <w:rsid w:val="00367810"/>
    <w:rsid w:val="0036799C"/>
    <w:rsid w:val="00367EAD"/>
    <w:rsid w:val="00367F71"/>
    <w:rsid w:val="003703F8"/>
    <w:rsid w:val="003708A4"/>
    <w:rsid w:val="003708DB"/>
    <w:rsid w:val="00370B19"/>
    <w:rsid w:val="00370B39"/>
    <w:rsid w:val="003711D2"/>
    <w:rsid w:val="00371265"/>
    <w:rsid w:val="00371BBF"/>
    <w:rsid w:val="00371F61"/>
    <w:rsid w:val="00372B4B"/>
    <w:rsid w:val="00372B71"/>
    <w:rsid w:val="00372E44"/>
    <w:rsid w:val="00373081"/>
    <w:rsid w:val="00373626"/>
    <w:rsid w:val="003736AC"/>
    <w:rsid w:val="003738D3"/>
    <w:rsid w:val="00373B81"/>
    <w:rsid w:val="00373E54"/>
    <w:rsid w:val="0037416F"/>
    <w:rsid w:val="0037454A"/>
    <w:rsid w:val="00374781"/>
    <w:rsid w:val="003749D2"/>
    <w:rsid w:val="00374B02"/>
    <w:rsid w:val="00374CFD"/>
    <w:rsid w:val="00374E5C"/>
    <w:rsid w:val="00374ED8"/>
    <w:rsid w:val="00374F0B"/>
    <w:rsid w:val="0037518B"/>
    <w:rsid w:val="00375644"/>
    <w:rsid w:val="00375766"/>
    <w:rsid w:val="00375820"/>
    <w:rsid w:val="00375BD2"/>
    <w:rsid w:val="003762A9"/>
    <w:rsid w:val="00376709"/>
    <w:rsid w:val="00376934"/>
    <w:rsid w:val="00376E60"/>
    <w:rsid w:val="00376F03"/>
    <w:rsid w:val="00377121"/>
    <w:rsid w:val="0037738D"/>
    <w:rsid w:val="00377431"/>
    <w:rsid w:val="00377A1F"/>
    <w:rsid w:val="00377AD0"/>
    <w:rsid w:val="00377F2C"/>
    <w:rsid w:val="003800CE"/>
    <w:rsid w:val="003805D2"/>
    <w:rsid w:val="003809E1"/>
    <w:rsid w:val="00380E0C"/>
    <w:rsid w:val="003813A9"/>
    <w:rsid w:val="00381473"/>
    <w:rsid w:val="003814BA"/>
    <w:rsid w:val="003814BE"/>
    <w:rsid w:val="00381895"/>
    <w:rsid w:val="00381CF7"/>
    <w:rsid w:val="00381DB8"/>
    <w:rsid w:val="0038258B"/>
    <w:rsid w:val="003826B6"/>
    <w:rsid w:val="003826FC"/>
    <w:rsid w:val="00383771"/>
    <w:rsid w:val="00383BA4"/>
    <w:rsid w:val="00383CA5"/>
    <w:rsid w:val="00383CB1"/>
    <w:rsid w:val="00384323"/>
    <w:rsid w:val="00384C89"/>
    <w:rsid w:val="00384CC2"/>
    <w:rsid w:val="00385704"/>
    <w:rsid w:val="003857CE"/>
    <w:rsid w:val="00385956"/>
    <w:rsid w:val="00385BB5"/>
    <w:rsid w:val="00385FB9"/>
    <w:rsid w:val="003864CA"/>
    <w:rsid w:val="0038691D"/>
    <w:rsid w:val="00386C1B"/>
    <w:rsid w:val="00386CF8"/>
    <w:rsid w:val="00386E18"/>
    <w:rsid w:val="003873D0"/>
    <w:rsid w:val="00387766"/>
    <w:rsid w:val="003877DF"/>
    <w:rsid w:val="00387B18"/>
    <w:rsid w:val="003902A2"/>
    <w:rsid w:val="003905E7"/>
    <w:rsid w:val="0039076D"/>
    <w:rsid w:val="0039097D"/>
    <w:rsid w:val="00390980"/>
    <w:rsid w:val="00390C58"/>
    <w:rsid w:val="00390D55"/>
    <w:rsid w:val="00390EA4"/>
    <w:rsid w:val="00391266"/>
    <w:rsid w:val="00391430"/>
    <w:rsid w:val="00391957"/>
    <w:rsid w:val="003919E4"/>
    <w:rsid w:val="00391D0F"/>
    <w:rsid w:val="00392001"/>
    <w:rsid w:val="003920CE"/>
    <w:rsid w:val="0039229A"/>
    <w:rsid w:val="00393120"/>
    <w:rsid w:val="00393134"/>
    <w:rsid w:val="0039322F"/>
    <w:rsid w:val="00393644"/>
    <w:rsid w:val="003936A0"/>
    <w:rsid w:val="00393846"/>
    <w:rsid w:val="00393AE2"/>
    <w:rsid w:val="00393F7C"/>
    <w:rsid w:val="00393FA3"/>
    <w:rsid w:val="00394192"/>
    <w:rsid w:val="003943C6"/>
    <w:rsid w:val="0039450F"/>
    <w:rsid w:val="00394552"/>
    <w:rsid w:val="00394820"/>
    <w:rsid w:val="003949FB"/>
    <w:rsid w:val="00394C0B"/>
    <w:rsid w:val="003950E9"/>
    <w:rsid w:val="00395285"/>
    <w:rsid w:val="00395299"/>
    <w:rsid w:val="0039561C"/>
    <w:rsid w:val="003958A5"/>
    <w:rsid w:val="0039611D"/>
    <w:rsid w:val="00396197"/>
    <w:rsid w:val="00396485"/>
    <w:rsid w:val="00396514"/>
    <w:rsid w:val="0039665F"/>
    <w:rsid w:val="003969CB"/>
    <w:rsid w:val="00396B8A"/>
    <w:rsid w:val="00396C33"/>
    <w:rsid w:val="00396D95"/>
    <w:rsid w:val="003973DC"/>
    <w:rsid w:val="003978B9"/>
    <w:rsid w:val="00397A80"/>
    <w:rsid w:val="003A0064"/>
    <w:rsid w:val="003A0E38"/>
    <w:rsid w:val="003A124F"/>
    <w:rsid w:val="003A1465"/>
    <w:rsid w:val="003A19CE"/>
    <w:rsid w:val="003A1D39"/>
    <w:rsid w:val="003A1E9E"/>
    <w:rsid w:val="003A1EDD"/>
    <w:rsid w:val="003A20ED"/>
    <w:rsid w:val="003A2420"/>
    <w:rsid w:val="003A2595"/>
    <w:rsid w:val="003A25DE"/>
    <w:rsid w:val="003A2B40"/>
    <w:rsid w:val="003A2CE5"/>
    <w:rsid w:val="003A3A4A"/>
    <w:rsid w:val="003A3C95"/>
    <w:rsid w:val="003A3D48"/>
    <w:rsid w:val="003A41ED"/>
    <w:rsid w:val="003A4412"/>
    <w:rsid w:val="003A45D6"/>
    <w:rsid w:val="003A4719"/>
    <w:rsid w:val="003A48D7"/>
    <w:rsid w:val="003A4F31"/>
    <w:rsid w:val="003A51DA"/>
    <w:rsid w:val="003A562F"/>
    <w:rsid w:val="003A5761"/>
    <w:rsid w:val="003A5C1C"/>
    <w:rsid w:val="003A5E6F"/>
    <w:rsid w:val="003A676B"/>
    <w:rsid w:val="003A6B28"/>
    <w:rsid w:val="003A6E07"/>
    <w:rsid w:val="003A6EBF"/>
    <w:rsid w:val="003A7508"/>
    <w:rsid w:val="003A78FF"/>
    <w:rsid w:val="003A7B33"/>
    <w:rsid w:val="003A7C76"/>
    <w:rsid w:val="003A7D16"/>
    <w:rsid w:val="003A7D1E"/>
    <w:rsid w:val="003A7DE5"/>
    <w:rsid w:val="003A7EEA"/>
    <w:rsid w:val="003B0193"/>
    <w:rsid w:val="003B0597"/>
    <w:rsid w:val="003B0B6D"/>
    <w:rsid w:val="003B0C49"/>
    <w:rsid w:val="003B0D6D"/>
    <w:rsid w:val="003B149A"/>
    <w:rsid w:val="003B1553"/>
    <w:rsid w:val="003B1581"/>
    <w:rsid w:val="003B1656"/>
    <w:rsid w:val="003B1C18"/>
    <w:rsid w:val="003B1C57"/>
    <w:rsid w:val="003B1C75"/>
    <w:rsid w:val="003B1CE8"/>
    <w:rsid w:val="003B1FB1"/>
    <w:rsid w:val="003B2157"/>
    <w:rsid w:val="003B2281"/>
    <w:rsid w:val="003B23D1"/>
    <w:rsid w:val="003B23ED"/>
    <w:rsid w:val="003B3095"/>
    <w:rsid w:val="003B311B"/>
    <w:rsid w:val="003B3374"/>
    <w:rsid w:val="003B3BE4"/>
    <w:rsid w:val="003B3EB0"/>
    <w:rsid w:val="003B3F51"/>
    <w:rsid w:val="003B4014"/>
    <w:rsid w:val="003B41AB"/>
    <w:rsid w:val="003B43F3"/>
    <w:rsid w:val="003B4B31"/>
    <w:rsid w:val="003B4BCC"/>
    <w:rsid w:val="003B4D97"/>
    <w:rsid w:val="003B4E55"/>
    <w:rsid w:val="003B5005"/>
    <w:rsid w:val="003B507A"/>
    <w:rsid w:val="003B51F8"/>
    <w:rsid w:val="003B536A"/>
    <w:rsid w:val="003B5633"/>
    <w:rsid w:val="003B589D"/>
    <w:rsid w:val="003B58B1"/>
    <w:rsid w:val="003B5BB8"/>
    <w:rsid w:val="003B6025"/>
    <w:rsid w:val="003B68E9"/>
    <w:rsid w:val="003B6A27"/>
    <w:rsid w:val="003B6A8A"/>
    <w:rsid w:val="003B6CE7"/>
    <w:rsid w:val="003B703E"/>
    <w:rsid w:val="003B70F1"/>
    <w:rsid w:val="003B7227"/>
    <w:rsid w:val="003B72FA"/>
    <w:rsid w:val="003B78B6"/>
    <w:rsid w:val="003B78E7"/>
    <w:rsid w:val="003B7D68"/>
    <w:rsid w:val="003C05DD"/>
    <w:rsid w:val="003C0600"/>
    <w:rsid w:val="003C131F"/>
    <w:rsid w:val="003C1349"/>
    <w:rsid w:val="003C1496"/>
    <w:rsid w:val="003C15A0"/>
    <w:rsid w:val="003C178B"/>
    <w:rsid w:val="003C1829"/>
    <w:rsid w:val="003C1D42"/>
    <w:rsid w:val="003C20CF"/>
    <w:rsid w:val="003C274E"/>
    <w:rsid w:val="003C2AC8"/>
    <w:rsid w:val="003C2ACB"/>
    <w:rsid w:val="003C2DB3"/>
    <w:rsid w:val="003C339D"/>
    <w:rsid w:val="003C343E"/>
    <w:rsid w:val="003C36C1"/>
    <w:rsid w:val="003C38D6"/>
    <w:rsid w:val="003C3AD3"/>
    <w:rsid w:val="003C489F"/>
    <w:rsid w:val="003C4C41"/>
    <w:rsid w:val="003C5014"/>
    <w:rsid w:val="003C55ED"/>
    <w:rsid w:val="003C6103"/>
    <w:rsid w:val="003C624A"/>
    <w:rsid w:val="003C63DB"/>
    <w:rsid w:val="003C647C"/>
    <w:rsid w:val="003C652D"/>
    <w:rsid w:val="003C65C5"/>
    <w:rsid w:val="003C6678"/>
    <w:rsid w:val="003C66C2"/>
    <w:rsid w:val="003C735F"/>
    <w:rsid w:val="003C78A6"/>
    <w:rsid w:val="003C794F"/>
    <w:rsid w:val="003C7BCB"/>
    <w:rsid w:val="003D0053"/>
    <w:rsid w:val="003D04C4"/>
    <w:rsid w:val="003D078E"/>
    <w:rsid w:val="003D09B4"/>
    <w:rsid w:val="003D0B4B"/>
    <w:rsid w:val="003D0F4B"/>
    <w:rsid w:val="003D1355"/>
    <w:rsid w:val="003D151E"/>
    <w:rsid w:val="003D1CAA"/>
    <w:rsid w:val="003D1DD1"/>
    <w:rsid w:val="003D1F45"/>
    <w:rsid w:val="003D21AE"/>
    <w:rsid w:val="003D2495"/>
    <w:rsid w:val="003D29D8"/>
    <w:rsid w:val="003D2C0B"/>
    <w:rsid w:val="003D2D5B"/>
    <w:rsid w:val="003D3478"/>
    <w:rsid w:val="003D356E"/>
    <w:rsid w:val="003D3579"/>
    <w:rsid w:val="003D3E23"/>
    <w:rsid w:val="003D3F96"/>
    <w:rsid w:val="003D4976"/>
    <w:rsid w:val="003D4A91"/>
    <w:rsid w:val="003D4BCC"/>
    <w:rsid w:val="003D4CAC"/>
    <w:rsid w:val="003D4D2C"/>
    <w:rsid w:val="003D4D92"/>
    <w:rsid w:val="003D5207"/>
    <w:rsid w:val="003D540F"/>
    <w:rsid w:val="003D54CC"/>
    <w:rsid w:val="003D55BF"/>
    <w:rsid w:val="003D59BB"/>
    <w:rsid w:val="003D5A4A"/>
    <w:rsid w:val="003D5B53"/>
    <w:rsid w:val="003D5D37"/>
    <w:rsid w:val="003D5E1B"/>
    <w:rsid w:val="003D5F49"/>
    <w:rsid w:val="003D5FEF"/>
    <w:rsid w:val="003D6197"/>
    <w:rsid w:val="003D626F"/>
    <w:rsid w:val="003D62EB"/>
    <w:rsid w:val="003D6800"/>
    <w:rsid w:val="003D6B2C"/>
    <w:rsid w:val="003D6D6C"/>
    <w:rsid w:val="003D73D4"/>
    <w:rsid w:val="003D7C2A"/>
    <w:rsid w:val="003E0091"/>
    <w:rsid w:val="003E0616"/>
    <w:rsid w:val="003E06EB"/>
    <w:rsid w:val="003E08E6"/>
    <w:rsid w:val="003E0AF3"/>
    <w:rsid w:val="003E145D"/>
    <w:rsid w:val="003E183D"/>
    <w:rsid w:val="003E20AE"/>
    <w:rsid w:val="003E2929"/>
    <w:rsid w:val="003E2CEF"/>
    <w:rsid w:val="003E327B"/>
    <w:rsid w:val="003E3338"/>
    <w:rsid w:val="003E33A5"/>
    <w:rsid w:val="003E35EB"/>
    <w:rsid w:val="003E3655"/>
    <w:rsid w:val="003E3B4D"/>
    <w:rsid w:val="003E3CC2"/>
    <w:rsid w:val="003E3D9E"/>
    <w:rsid w:val="003E3E4F"/>
    <w:rsid w:val="003E3F7F"/>
    <w:rsid w:val="003E438E"/>
    <w:rsid w:val="003E481A"/>
    <w:rsid w:val="003E4A48"/>
    <w:rsid w:val="003E587B"/>
    <w:rsid w:val="003E5E11"/>
    <w:rsid w:val="003E62E1"/>
    <w:rsid w:val="003E665D"/>
    <w:rsid w:val="003E67A8"/>
    <w:rsid w:val="003E6BA6"/>
    <w:rsid w:val="003E6CE5"/>
    <w:rsid w:val="003E6CEA"/>
    <w:rsid w:val="003E6E22"/>
    <w:rsid w:val="003E6F47"/>
    <w:rsid w:val="003E7137"/>
    <w:rsid w:val="003E7313"/>
    <w:rsid w:val="003E743D"/>
    <w:rsid w:val="003E7A92"/>
    <w:rsid w:val="003E7CFA"/>
    <w:rsid w:val="003E7E4F"/>
    <w:rsid w:val="003F044D"/>
    <w:rsid w:val="003F0549"/>
    <w:rsid w:val="003F096A"/>
    <w:rsid w:val="003F0AA2"/>
    <w:rsid w:val="003F0AC0"/>
    <w:rsid w:val="003F0D1D"/>
    <w:rsid w:val="003F179E"/>
    <w:rsid w:val="003F188B"/>
    <w:rsid w:val="003F1E25"/>
    <w:rsid w:val="003F219F"/>
    <w:rsid w:val="003F266B"/>
    <w:rsid w:val="003F2AEF"/>
    <w:rsid w:val="003F352A"/>
    <w:rsid w:val="003F3597"/>
    <w:rsid w:val="003F3605"/>
    <w:rsid w:val="003F3783"/>
    <w:rsid w:val="003F3992"/>
    <w:rsid w:val="003F3DCA"/>
    <w:rsid w:val="003F42D9"/>
    <w:rsid w:val="003F48E6"/>
    <w:rsid w:val="003F48FA"/>
    <w:rsid w:val="003F4A38"/>
    <w:rsid w:val="003F4A78"/>
    <w:rsid w:val="003F4DB3"/>
    <w:rsid w:val="003F51A8"/>
    <w:rsid w:val="003F51B3"/>
    <w:rsid w:val="003F53F2"/>
    <w:rsid w:val="003F5EDD"/>
    <w:rsid w:val="003F6343"/>
    <w:rsid w:val="003F6362"/>
    <w:rsid w:val="003F6588"/>
    <w:rsid w:val="003F660C"/>
    <w:rsid w:val="003F676B"/>
    <w:rsid w:val="003F68F5"/>
    <w:rsid w:val="003F6BF4"/>
    <w:rsid w:val="003F715C"/>
    <w:rsid w:val="003F7548"/>
    <w:rsid w:val="003F766A"/>
    <w:rsid w:val="003F76B7"/>
    <w:rsid w:val="003F7B4F"/>
    <w:rsid w:val="003F7CCC"/>
    <w:rsid w:val="00400695"/>
    <w:rsid w:val="004009DD"/>
    <w:rsid w:val="00400B6B"/>
    <w:rsid w:val="0040136A"/>
    <w:rsid w:val="00401809"/>
    <w:rsid w:val="00401D19"/>
    <w:rsid w:val="00401F0F"/>
    <w:rsid w:val="00401F6A"/>
    <w:rsid w:val="00402281"/>
    <w:rsid w:val="00402477"/>
    <w:rsid w:val="004028EA"/>
    <w:rsid w:val="00402936"/>
    <w:rsid w:val="004029EC"/>
    <w:rsid w:val="00402F6F"/>
    <w:rsid w:val="004031B4"/>
    <w:rsid w:val="004033F4"/>
    <w:rsid w:val="004035E8"/>
    <w:rsid w:val="004038B1"/>
    <w:rsid w:val="00404529"/>
    <w:rsid w:val="004046CE"/>
    <w:rsid w:val="00404809"/>
    <w:rsid w:val="00404870"/>
    <w:rsid w:val="00404915"/>
    <w:rsid w:val="00404994"/>
    <w:rsid w:val="00404EE5"/>
    <w:rsid w:val="004053D1"/>
    <w:rsid w:val="00405BDB"/>
    <w:rsid w:val="00406274"/>
    <w:rsid w:val="00406586"/>
    <w:rsid w:val="00406AD4"/>
    <w:rsid w:val="00406BA8"/>
    <w:rsid w:val="00406C52"/>
    <w:rsid w:val="00406D64"/>
    <w:rsid w:val="00407037"/>
    <w:rsid w:val="004074AD"/>
    <w:rsid w:val="004076B1"/>
    <w:rsid w:val="00407CD2"/>
    <w:rsid w:val="00407F7C"/>
    <w:rsid w:val="004102F2"/>
    <w:rsid w:val="00410611"/>
    <w:rsid w:val="00410668"/>
    <w:rsid w:val="00410997"/>
    <w:rsid w:val="00410B1B"/>
    <w:rsid w:val="00410B92"/>
    <w:rsid w:val="00411205"/>
    <w:rsid w:val="004112E8"/>
    <w:rsid w:val="00411578"/>
    <w:rsid w:val="0041159F"/>
    <w:rsid w:val="00412247"/>
    <w:rsid w:val="004124AF"/>
    <w:rsid w:val="004124FC"/>
    <w:rsid w:val="004128A6"/>
    <w:rsid w:val="00412954"/>
    <w:rsid w:val="00412CB3"/>
    <w:rsid w:val="00412D8F"/>
    <w:rsid w:val="00412DB0"/>
    <w:rsid w:val="00412DCE"/>
    <w:rsid w:val="00413069"/>
    <w:rsid w:val="00413326"/>
    <w:rsid w:val="00413784"/>
    <w:rsid w:val="0041397C"/>
    <w:rsid w:val="00413D5C"/>
    <w:rsid w:val="00413E76"/>
    <w:rsid w:val="00413F18"/>
    <w:rsid w:val="00414011"/>
    <w:rsid w:val="004142C5"/>
    <w:rsid w:val="004144BE"/>
    <w:rsid w:val="0041507D"/>
    <w:rsid w:val="0041522B"/>
    <w:rsid w:val="004154F3"/>
    <w:rsid w:val="0041564D"/>
    <w:rsid w:val="004156A0"/>
    <w:rsid w:val="004156AB"/>
    <w:rsid w:val="004156AD"/>
    <w:rsid w:val="004156F8"/>
    <w:rsid w:val="0041602B"/>
    <w:rsid w:val="00416378"/>
    <w:rsid w:val="004167B7"/>
    <w:rsid w:val="00416B51"/>
    <w:rsid w:val="00416BE0"/>
    <w:rsid w:val="00416E40"/>
    <w:rsid w:val="00416F2E"/>
    <w:rsid w:val="004172AB"/>
    <w:rsid w:val="00417477"/>
    <w:rsid w:val="004176AB"/>
    <w:rsid w:val="00417782"/>
    <w:rsid w:val="004179E9"/>
    <w:rsid w:val="004179F9"/>
    <w:rsid w:val="00417E2C"/>
    <w:rsid w:val="0042026A"/>
    <w:rsid w:val="004204D2"/>
    <w:rsid w:val="004206A9"/>
    <w:rsid w:val="00420978"/>
    <w:rsid w:val="00420B23"/>
    <w:rsid w:val="00420D01"/>
    <w:rsid w:val="00420E7C"/>
    <w:rsid w:val="00421530"/>
    <w:rsid w:val="004219A4"/>
    <w:rsid w:val="00421B0B"/>
    <w:rsid w:val="00421D15"/>
    <w:rsid w:val="00421D9A"/>
    <w:rsid w:val="00421EB2"/>
    <w:rsid w:val="00422299"/>
    <w:rsid w:val="0042237F"/>
    <w:rsid w:val="00422643"/>
    <w:rsid w:val="004228DF"/>
    <w:rsid w:val="004230C0"/>
    <w:rsid w:val="004235E1"/>
    <w:rsid w:val="004235FA"/>
    <w:rsid w:val="00423AF2"/>
    <w:rsid w:val="00423B5C"/>
    <w:rsid w:val="00423D6C"/>
    <w:rsid w:val="00423E35"/>
    <w:rsid w:val="00423EB7"/>
    <w:rsid w:val="00423F70"/>
    <w:rsid w:val="0042467A"/>
    <w:rsid w:val="004246F7"/>
    <w:rsid w:val="00424AF4"/>
    <w:rsid w:val="00424B8D"/>
    <w:rsid w:val="00424CE7"/>
    <w:rsid w:val="00424F25"/>
    <w:rsid w:val="00424F5A"/>
    <w:rsid w:val="004252FE"/>
    <w:rsid w:val="004253B3"/>
    <w:rsid w:val="00425CD2"/>
    <w:rsid w:val="00425E1E"/>
    <w:rsid w:val="00425F67"/>
    <w:rsid w:val="0042618F"/>
    <w:rsid w:val="00426687"/>
    <w:rsid w:val="00426850"/>
    <w:rsid w:val="00426A34"/>
    <w:rsid w:val="00426A9B"/>
    <w:rsid w:val="00426C22"/>
    <w:rsid w:val="00426FC2"/>
    <w:rsid w:val="00427515"/>
    <w:rsid w:val="00427B6D"/>
    <w:rsid w:val="00427D7B"/>
    <w:rsid w:val="00427F56"/>
    <w:rsid w:val="0043063A"/>
    <w:rsid w:val="004306F5"/>
    <w:rsid w:val="0043073A"/>
    <w:rsid w:val="00430A76"/>
    <w:rsid w:val="0043110B"/>
    <w:rsid w:val="0043119E"/>
    <w:rsid w:val="00431480"/>
    <w:rsid w:val="00431626"/>
    <w:rsid w:val="00431DC0"/>
    <w:rsid w:val="00431DFB"/>
    <w:rsid w:val="004328FF"/>
    <w:rsid w:val="0043367B"/>
    <w:rsid w:val="00433981"/>
    <w:rsid w:val="00433E07"/>
    <w:rsid w:val="00433FBC"/>
    <w:rsid w:val="00433FD0"/>
    <w:rsid w:val="00434491"/>
    <w:rsid w:val="0043503A"/>
    <w:rsid w:val="004353E2"/>
    <w:rsid w:val="00435645"/>
    <w:rsid w:val="0043580D"/>
    <w:rsid w:val="00435964"/>
    <w:rsid w:val="00435BB9"/>
    <w:rsid w:val="00435D74"/>
    <w:rsid w:val="00435FDE"/>
    <w:rsid w:val="00436731"/>
    <w:rsid w:val="0043682E"/>
    <w:rsid w:val="00436CCD"/>
    <w:rsid w:val="00436DE2"/>
    <w:rsid w:val="0043768C"/>
    <w:rsid w:val="0043796A"/>
    <w:rsid w:val="0043798D"/>
    <w:rsid w:val="004379B0"/>
    <w:rsid w:val="00437AED"/>
    <w:rsid w:val="0044004D"/>
    <w:rsid w:val="0044031E"/>
    <w:rsid w:val="004410B5"/>
    <w:rsid w:val="004410FD"/>
    <w:rsid w:val="00441352"/>
    <w:rsid w:val="004416D1"/>
    <w:rsid w:val="0044204A"/>
    <w:rsid w:val="00442065"/>
    <w:rsid w:val="004420FE"/>
    <w:rsid w:val="004423E3"/>
    <w:rsid w:val="0044262F"/>
    <w:rsid w:val="004429C7"/>
    <w:rsid w:val="00442A0B"/>
    <w:rsid w:val="00442A7D"/>
    <w:rsid w:val="00442B61"/>
    <w:rsid w:val="00442B91"/>
    <w:rsid w:val="00442CEF"/>
    <w:rsid w:val="00442D6C"/>
    <w:rsid w:val="00442DF9"/>
    <w:rsid w:val="00443049"/>
    <w:rsid w:val="00443352"/>
    <w:rsid w:val="004437E3"/>
    <w:rsid w:val="004438ED"/>
    <w:rsid w:val="00443AFA"/>
    <w:rsid w:val="00443CDD"/>
    <w:rsid w:val="00443F73"/>
    <w:rsid w:val="004440A7"/>
    <w:rsid w:val="00444275"/>
    <w:rsid w:val="00444780"/>
    <w:rsid w:val="004448DD"/>
    <w:rsid w:val="00445074"/>
    <w:rsid w:val="004451DC"/>
    <w:rsid w:val="0044532C"/>
    <w:rsid w:val="004458BF"/>
    <w:rsid w:val="00445942"/>
    <w:rsid w:val="00445AF2"/>
    <w:rsid w:val="00445C49"/>
    <w:rsid w:val="00445D0C"/>
    <w:rsid w:val="00445DD7"/>
    <w:rsid w:val="00445DE1"/>
    <w:rsid w:val="004460C0"/>
    <w:rsid w:val="0044672C"/>
    <w:rsid w:val="00446A2A"/>
    <w:rsid w:val="00446A46"/>
    <w:rsid w:val="00446D4B"/>
    <w:rsid w:val="00446F79"/>
    <w:rsid w:val="00446FDF"/>
    <w:rsid w:val="0044715F"/>
    <w:rsid w:val="004474C9"/>
    <w:rsid w:val="004474CD"/>
    <w:rsid w:val="00450325"/>
    <w:rsid w:val="0045063E"/>
    <w:rsid w:val="004508AE"/>
    <w:rsid w:val="00450A38"/>
    <w:rsid w:val="00450D07"/>
    <w:rsid w:val="00450E44"/>
    <w:rsid w:val="004510C6"/>
    <w:rsid w:val="00451351"/>
    <w:rsid w:val="0045149E"/>
    <w:rsid w:val="00451615"/>
    <w:rsid w:val="00451AAB"/>
    <w:rsid w:val="00451AB2"/>
    <w:rsid w:val="00451BEC"/>
    <w:rsid w:val="00451CD0"/>
    <w:rsid w:val="00452922"/>
    <w:rsid w:val="00452AFF"/>
    <w:rsid w:val="00452EA1"/>
    <w:rsid w:val="00453058"/>
    <w:rsid w:val="004530D3"/>
    <w:rsid w:val="0045342D"/>
    <w:rsid w:val="004535C6"/>
    <w:rsid w:val="004535E0"/>
    <w:rsid w:val="004536C5"/>
    <w:rsid w:val="00453710"/>
    <w:rsid w:val="00453918"/>
    <w:rsid w:val="004541D9"/>
    <w:rsid w:val="00454227"/>
    <w:rsid w:val="0045440F"/>
    <w:rsid w:val="0045517C"/>
    <w:rsid w:val="004558B0"/>
    <w:rsid w:val="00455C6D"/>
    <w:rsid w:val="00455C98"/>
    <w:rsid w:val="00455EA6"/>
    <w:rsid w:val="00456965"/>
    <w:rsid w:val="00456C04"/>
    <w:rsid w:val="00456C24"/>
    <w:rsid w:val="00457942"/>
    <w:rsid w:val="00457BBF"/>
    <w:rsid w:val="00457BC6"/>
    <w:rsid w:val="00457F27"/>
    <w:rsid w:val="004600AD"/>
    <w:rsid w:val="0046011E"/>
    <w:rsid w:val="0046020B"/>
    <w:rsid w:val="00460384"/>
    <w:rsid w:val="00460596"/>
    <w:rsid w:val="004607E3"/>
    <w:rsid w:val="004609D3"/>
    <w:rsid w:val="00460A1F"/>
    <w:rsid w:val="00460FB5"/>
    <w:rsid w:val="0046144F"/>
    <w:rsid w:val="00461632"/>
    <w:rsid w:val="0046169C"/>
    <w:rsid w:val="004616C9"/>
    <w:rsid w:val="0046193F"/>
    <w:rsid w:val="00461BCB"/>
    <w:rsid w:val="00461C0D"/>
    <w:rsid w:val="00461E09"/>
    <w:rsid w:val="00461F90"/>
    <w:rsid w:val="00462056"/>
    <w:rsid w:val="0046206D"/>
    <w:rsid w:val="004624E5"/>
    <w:rsid w:val="004626C1"/>
    <w:rsid w:val="00462AA9"/>
    <w:rsid w:val="00462BA2"/>
    <w:rsid w:val="00462BD6"/>
    <w:rsid w:val="00462D2C"/>
    <w:rsid w:val="00462F7C"/>
    <w:rsid w:val="004632CB"/>
    <w:rsid w:val="00463424"/>
    <w:rsid w:val="00463492"/>
    <w:rsid w:val="00463597"/>
    <w:rsid w:val="00463763"/>
    <w:rsid w:val="00463913"/>
    <w:rsid w:val="00463DE2"/>
    <w:rsid w:val="004640D8"/>
    <w:rsid w:val="0046462B"/>
    <w:rsid w:val="0046470B"/>
    <w:rsid w:val="00465021"/>
    <w:rsid w:val="004655F8"/>
    <w:rsid w:val="0046575C"/>
    <w:rsid w:val="004657B3"/>
    <w:rsid w:val="004666D2"/>
    <w:rsid w:val="00466809"/>
    <w:rsid w:val="00466B15"/>
    <w:rsid w:val="004674B9"/>
    <w:rsid w:val="004675F1"/>
    <w:rsid w:val="0046776E"/>
    <w:rsid w:val="00467926"/>
    <w:rsid w:val="00467B8F"/>
    <w:rsid w:val="00467BF5"/>
    <w:rsid w:val="00470487"/>
    <w:rsid w:val="00470682"/>
    <w:rsid w:val="00470AC5"/>
    <w:rsid w:val="004716BC"/>
    <w:rsid w:val="00471874"/>
    <w:rsid w:val="0047204B"/>
    <w:rsid w:val="00472157"/>
    <w:rsid w:val="004721F7"/>
    <w:rsid w:val="004722D1"/>
    <w:rsid w:val="00472D9E"/>
    <w:rsid w:val="0047315F"/>
    <w:rsid w:val="00473390"/>
    <w:rsid w:val="004733B5"/>
    <w:rsid w:val="00473859"/>
    <w:rsid w:val="00473875"/>
    <w:rsid w:val="00473999"/>
    <w:rsid w:val="004739FC"/>
    <w:rsid w:val="00473BA7"/>
    <w:rsid w:val="00473BD9"/>
    <w:rsid w:val="00473D34"/>
    <w:rsid w:val="00473E49"/>
    <w:rsid w:val="00473FA4"/>
    <w:rsid w:val="004743A8"/>
    <w:rsid w:val="004744BA"/>
    <w:rsid w:val="004748A6"/>
    <w:rsid w:val="00474C02"/>
    <w:rsid w:val="00474F3C"/>
    <w:rsid w:val="00475313"/>
    <w:rsid w:val="0047568E"/>
    <w:rsid w:val="00475925"/>
    <w:rsid w:val="00475F6C"/>
    <w:rsid w:val="00476002"/>
    <w:rsid w:val="004762EC"/>
    <w:rsid w:val="00476391"/>
    <w:rsid w:val="00476532"/>
    <w:rsid w:val="0047660E"/>
    <w:rsid w:val="004776D1"/>
    <w:rsid w:val="0047797E"/>
    <w:rsid w:val="00477A50"/>
    <w:rsid w:val="00477B6D"/>
    <w:rsid w:val="00477BDE"/>
    <w:rsid w:val="00477BE0"/>
    <w:rsid w:val="00480118"/>
    <w:rsid w:val="00480732"/>
    <w:rsid w:val="00480B4E"/>
    <w:rsid w:val="00480B91"/>
    <w:rsid w:val="00480DE4"/>
    <w:rsid w:val="00481222"/>
    <w:rsid w:val="00481455"/>
    <w:rsid w:val="004815BC"/>
    <w:rsid w:val="00481862"/>
    <w:rsid w:val="00481DC7"/>
    <w:rsid w:val="00482362"/>
    <w:rsid w:val="00482449"/>
    <w:rsid w:val="0048253D"/>
    <w:rsid w:val="004825F2"/>
    <w:rsid w:val="00482929"/>
    <w:rsid w:val="00482A0D"/>
    <w:rsid w:val="00482BC3"/>
    <w:rsid w:val="00482D5F"/>
    <w:rsid w:val="00483039"/>
    <w:rsid w:val="00483541"/>
    <w:rsid w:val="00483892"/>
    <w:rsid w:val="00483997"/>
    <w:rsid w:val="00483AAA"/>
    <w:rsid w:val="00483F84"/>
    <w:rsid w:val="004844E9"/>
    <w:rsid w:val="00484B7A"/>
    <w:rsid w:val="00484E18"/>
    <w:rsid w:val="00484F37"/>
    <w:rsid w:val="0048522A"/>
    <w:rsid w:val="00485485"/>
    <w:rsid w:val="00485A5E"/>
    <w:rsid w:val="00486076"/>
    <w:rsid w:val="00486711"/>
    <w:rsid w:val="0048693F"/>
    <w:rsid w:val="00486A1D"/>
    <w:rsid w:val="00486B02"/>
    <w:rsid w:val="00486E29"/>
    <w:rsid w:val="00487072"/>
    <w:rsid w:val="004871A3"/>
    <w:rsid w:val="004873D9"/>
    <w:rsid w:val="0048775F"/>
    <w:rsid w:val="004877A9"/>
    <w:rsid w:val="00487BD5"/>
    <w:rsid w:val="004900BD"/>
    <w:rsid w:val="004902BC"/>
    <w:rsid w:val="0049065C"/>
    <w:rsid w:val="00490A69"/>
    <w:rsid w:val="00490BFC"/>
    <w:rsid w:val="00490D7C"/>
    <w:rsid w:val="00490E3E"/>
    <w:rsid w:val="004914E3"/>
    <w:rsid w:val="00491642"/>
    <w:rsid w:val="00491E2A"/>
    <w:rsid w:val="0049252B"/>
    <w:rsid w:val="004925F5"/>
    <w:rsid w:val="00492CCD"/>
    <w:rsid w:val="00493037"/>
    <w:rsid w:val="00493202"/>
    <w:rsid w:val="00493330"/>
    <w:rsid w:val="0049369C"/>
    <w:rsid w:val="00493878"/>
    <w:rsid w:val="004938CB"/>
    <w:rsid w:val="0049409A"/>
    <w:rsid w:val="00494110"/>
    <w:rsid w:val="00494314"/>
    <w:rsid w:val="004948F7"/>
    <w:rsid w:val="00494FFC"/>
    <w:rsid w:val="004953A8"/>
    <w:rsid w:val="004956D2"/>
    <w:rsid w:val="00495711"/>
    <w:rsid w:val="00495A54"/>
    <w:rsid w:val="00495F41"/>
    <w:rsid w:val="004960AA"/>
    <w:rsid w:val="004961AB"/>
    <w:rsid w:val="004965F8"/>
    <w:rsid w:val="004967F7"/>
    <w:rsid w:val="00496856"/>
    <w:rsid w:val="0049752E"/>
    <w:rsid w:val="004976D2"/>
    <w:rsid w:val="004977E2"/>
    <w:rsid w:val="0049796B"/>
    <w:rsid w:val="004A0252"/>
    <w:rsid w:val="004A02E6"/>
    <w:rsid w:val="004A0408"/>
    <w:rsid w:val="004A06C9"/>
    <w:rsid w:val="004A06ED"/>
    <w:rsid w:val="004A09B9"/>
    <w:rsid w:val="004A0A08"/>
    <w:rsid w:val="004A0E98"/>
    <w:rsid w:val="004A13B6"/>
    <w:rsid w:val="004A177B"/>
    <w:rsid w:val="004A17BC"/>
    <w:rsid w:val="004A1A2C"/>
    <w:rsid w:val="004A1C20"/>
    <w:rsid w:val="004A1F0F"/>
    <w:rsid w:val="004A1FB5"/>
    <w:rsid w:val="004A2099"/>
    <w:rsid w:val="004A240B"/>
    <w:rsid w:val="004A2707"/>
    <w:rsid w:val="004A2791"/>
    <w:rsid w:val="004A286E"/>
    <w:rsid w:val="004A2C82"/>
    <w:rsid w:val="004A330B"/>
    <w:rsid w:val="004A3359"/>
    <w:rsid w:val="004A34CA"/>
    <w:rsid w:val="004A3B23"/>
    <w:rsid w:val="004A3DDB"/>
    <w:rsid w:val="004A3FB9"/>
    <w:rsid w:val="004A44F6"/>
    <w:rsid w:val="004A4773"/>
    <w:rsid w:val="004A47D4"/>
    <w:rsid w:val="004A4A35"/>
    <w:rsid w:val="004A4CE4"/>
    <w:rsid w:val="004A4DDD"/>
    <w:rsid w:val="004A50A4"/>
    <w:rsid w:val="004A5192"/>
    <w:rsid w:val="004A51BC"/>
    <w:rsid w:val="004A5488"/>
    <w:rsid w:val="004A55F4"/>
    <w:rsid w:val="004A5A76"/>
    <w:rsid w:val="004A5D44"/>
    <w:rsid w:val="004A66C2"/>
    <w:rsid w:val="004A67F9"/>
    <w:rsid w:val="004A6F43"/>
    <w:rsid w:val="004A6FDC"/>
    <w:rsid w:val="004A6FF7"/>
    <w:rsid w:val="004A7047"/>
    <w:rsid w:val="004A728B"/>
    <w:rsid w:val="004A7893"/>
    <w:rsid w:val="004A7AD3"/>
    <w:rsid w:val="004B0129"/>
    <w:rsid w:val="004B0C2D"/>
    <w:rsid w:val="004B110C"/>
    <w:rsid w:val="004B119D"/>
    <w:rsid w:val="004B1304"/>
    <w:rsid w:val="004B1FC1"/>
    <w:rsid w:val="004B1FE7"/>
    <w:rsid w:val="004B2891"/>
    <w:rsid w:val="004B2BEE"/>
    <w:rsid w:val="004B2F2D"/>
    <w:rsid w:val="004B3169"/>
    <w:rsid w:val="004B35D8"/>
    <w:rsid w:val="004B36ED"/>
    <w:rsid w:val="004B3913"/>
    <w:rsid w:val="004B3AA4"/>
    <w:rsid w:val="004B3B54"/>
    <w:rsid w:val="004B3D2F"/>
    <w:rsid w:val="004B3E8B"/>
    <w:rsid w:val="004B40BD"/>
    <w:rsid w:val="004B44D4"/>
    <w:rsid w:val="004B45E2"/>
    <w:rsid w:val="004B4B1A"/>
    <w:rsid w:val="004B4B53"/>
    <w:rsid w:val="004B4BBE"/>
    <w:rsid w:val="004B51CC"/>
    <w:rsid w:val="004B52FD"/>
    <w:rsid w:val="004B54AD"/>
    <w:rsid w:val="004B56F1"/>
    <w:rsid w:val="004B575F"/>
    <w:rsid w:val="004B5927"/>
    <w:rsid w:val="004B5CAF"/>
    <w:rsid w:val="004B6039"/>
    <w:rsid w:val="004B611F"/>
    <w:rsid w:val="004B63D3"/>
    <w:rsid w:val="004B681E"/>
    <w:rsid w:val="004B69B4"/>
    <w:rsid w:val="004B6D54"/>
    <w:rsid w:val="004B6EC3"/>
    <w:rsid w:val="004B71DD"/>
    <w:rsid w:val="004B747E"/>
    <w:rsid w:val="004B7DA3"/>
    <w:rsid w:val="004B7E04"/>
    <w:rsid w:val="004B7EA2"/>
    <w:rsid w:val="004C0527"/>
    <w:rsid w:val="004C077A"/>
    <w:rsid w:val="004C0914"/>
    <w:rsid w:val="004C0BAA"/>
    <w:rsid w:val="004C0F78"/>
    <w:rsid w:val="004C0FD9"/>
    <w:rsid w:val="004C116D"/>
    <w:rsid w:val="004C1182"/>
    <w:rsid w:val="004C128B"/>
    <w:rsid w:val="004C1367"/>
    <w:rsid w:val="004C14A4"/>
    <w:rsid w:val="004C14F5"/>
    <w:rsid w:val="004C215B"/>
    <w:rsid w:val="004C23B3"/>
    <w:rsid w:val="004C2408"/>
    <w:rsid w:val="004C26DD"/>
    <w:rsid w:val="004C27D1"/>
    <w:rsid w:val="004C2935"/>
    <w:rsid w:val="004C2CC7"/>
    <w:rsid w:val="004C2D29"/>
    <w:rsid w:val="004C2ED7"/>
    <w:rsid w:val="004C2F84"/>
    <w:rsid w:val="004C312B"/>
    <w:rsid w:val="004C317F"/>
    <w:rsid w:val="004C3485"/>
    <w:rsid w:val="004C364F"/>
    <w:rsid w:val="004C3A1B"/>
    <w:rsid w:val="004C3ED5"/>
    <w:rsid w:val="004C3F42"/>
    <w:rsid w:val="004C3FE5"/>
    <w:rsid w:val="004C40D7"/>
    <w:rsid w:val="004C440E"/>
    <w:rsid w:val="004C4686"/>
    <w:rsid w:val="004C4A0A"/>
    <w:rsid w:val="004C4CD7"/>
    <w:rsid w:val="004C4D05"/>
    <w:rsid w:val="004C5153"/>
    <w:rsid w:val="004C58FB"/>
    <w:rsid w:val="004C5C76"/>
    <w:rsid w:val="004C5D55"/>
    <w:rsid w:val="004C5DF7"/>
    <w:rsid w:val="004C5E7B"/>
    <w:rsid w:val="004C5F7A"/>
    <w:rsid w:val="004C61FD"/>
    <w:rsid w:val="004C652A"/>
    <w:rsid w:val="004C663F"/>
    <w:rsid w:val="004C687D"/>
    <w:rsid w:val="004C6956"/>
    <w:rsid w:val="004C69D7"/>
    <w:rsid w:val="004C6A3D"/>
    <w:rsid w:val="004C6B8F"/>
    <w:rsid w:val="004C6C57"/>
    <w:rsid w:val="004C7013"/>
    <w:rsid w:val="004C7593"/>
    <w:rsid w:val="004C75C1"/>
    <w:rsid w:val="004C772F"/>
    <w:rsid w:val="004C7876"/>
    <w:rsid w:val="004C78E0"/>
    <w:rsid w:val="004C7FD5"/>
    <w:rsid w:val="004D07D8"/>
    <w:rsid w:val="004D0861"/>
    <w:rsid w:val="004D0B5E"/>
    <w:rsid w:val="004D0BD0"/>
    <w:rsid w:val="004D0C55"/>
    <w:rsid w:val="004D0CC5"/>
    <w:rsid w:val="004D103D"/>
    <w:rsid w:val="004D1194"/>
    <w:rsid w:val="004D15F4"/>
    <w:rsid w:val="004D1962"/>
    <w:rsid w:val="004D19FB"/>
    <w:rsid w:val="004D1B13"/>
    <w:rsid w:val="004D1EA5"/>
    <w:rsid w:val="004D206B"/>
    <w:rsid w:val="004D2072"/>
    <w:rsid w:val="004D2362"/>
    <w:rsid w:val="004D24C0"/>
    <w:rsid w:val="004D24D0"/>
    <w:rsid w:val="004D2671"/>
    <w:rsid w:val="004D278A"/>
    <w:rsid w:val="004D2D0E"/>
    <w:rsid w:val="004D3066"/>
    <w:rsid w:val="004D36F8"/>
    <w:rsid w:val="004D3753"/>
    <w:rsid w:val="004D37C1"/>
    <w:rsid w:val="004D3949"/>
    <w:rsid w:val="004D3A31"/>
    <w:rsid w:val="004D3ACA"/>
    <w:rsid w:val="004D3D3F"/>
    <w:rsid w:val="004D3E78"/>
    <w:rsid w:val="004D4182"/>
    <w:rsid w:val="004D42CA"/>
    <w:rsid w:val="004D43E2"/>
    <w:rsid w:val="004D455F"/>
    <w:rsid w:val="004D480A"/>
    <w:rsid w:val="004D4C83"/>
    <w:rsid w:val="004D4CEB"/>
    <w:rsid w:val="004D4E02"/>
    <w:rsid w:val="004D4F7E"/>
    <w:rsid w:val="004D5117"/>
    <w:rsid w:val="004D5503"/>
    <w:rsid w:val="004D55FC"/>
    <w:rsid w:val="004D5F7D"/>
    <w:rsid w:val="004D613D"/>
    <w:rsid w:val="004D6992"/>
    <w:rsid w:val="004D6A5B"/>
    <w:rsid w:val="004D70E0"/>
    <w:rsid w:val="004D7112"/>
    <w:rsid w:val="004D7787"/>
    <w:rsid w:val="004D79BC"/>
    <w:rsid w:val="004D79D5"/>
    <w:rsid w:val="004D7E16"/>
    <w:rsid w:val="004D7E88"/>
    <w:rsid w:val="004E016F"/>
    <w:rsid w:val="004E0305"/>
    <w:rsid w:val="004E048C"/>
    <w:rsid w:val="004E0579"/>
    <w:rsid w:val="004E05DA"/>
    <w:rsid w:val="004E0AFD"/>
    <w:rsid w:val="004E0B01"/>
    <w:rsid w:val="004E0F1E"/>
    <w:rsid w:val="004E1B1C"/>
    <w:rsid w:val="004E2241"/>
    <w:rsid w:val="004E2872"/>
    <w:rsid w:val="004E2CCD"/>
    <w:rsid w:val="004E3192"/>
    <w:rsid w:val="004E36D6"/>
    <w:rsid w:val="004E371D"/>
    <w:rsid w:val="004E3828"/>
    <w:rsid w:val="004E39B4"/>
    <w:rsid w:val="004E3C96"/>
    <w:rsid w:val="004E3E05"/>
    <w:rsid w:val="004E3FB5"/>
    <w:rsid w:val="004E4AA6"/>
    <w:rsid w:val="004E4E98"/>
    <w:rsid w:val="004E53C9"/>
    <w:rsid w:val="004E5429"/>
    <w:rsid w:val="004E552D"/>
    <w:rsid w:val="004E584C"/>
    <w:rsid w:val="004E5C9A"/>
    <w:rsid w:val="004E5D1A"/>
    <w:rsid w:val="004E60A8"/>
    <w:rsid w:val="004E67F6"/>
    <w:rsid w:val="004E7406"/>
    <w:rsid w:val="004E7BE5"/>
    <w:rsid w:val="004E7E3F"/>
    <w:rsid w:val="004E7F1D"/>
    <w:rsid w:val="004F01CF"/>
    <w:rsid w:val="004F039C"/>
    <w:rsid w:val="004F04B2"/>
    <w:rsid w:val="004F054F"/>
    <w:rsid w:val="004F095D"/>
    <w:rsid w:val="004F09C0"/>
    <w:rsid w:val="004F0B96"/>
    <w:rsid w:val="004F0BFC"/>
    <w:rsid w:val="004F0E1A"/>
    <w:rsid w:val="004F13A5"/>
    <w:rsid w:val="004F1963"/>
    <w:rsid w:val="004F199E"/>
    <w:rsid w:val="004F1DDE"/>
    <w:rsid w:val="004F209A"/>
    <w:rsid w:val="004F2282"/>
    <w:rsid w:val="004F230B"/>
    <w:rsid w:val="004F2335"/>
    <w:rsid w:val="004F28CB"/>
    <w:rsid w:val="004F2947"/>
    <w:rsid w:val="004F299B"/>
    <w:rsid w:val="004F2CB7"/>
    <w:rsid w:val="004F3167"/>
    <w:rsid w:val="004F3769"/>
    <w:rsid w:val="004F37A1"/>
    <w:rsid w:val="004F3864"/>
    <w:rsid w:val="004F3955"/>
    <w:rsid w:val="004F3A0F"/>
    <w:rsid w:val="004F3E0B"/>
    <w:rsid w:val="004F3F11"/>
    <w:rsid w:val="004F41B5"/>
    <w:rsid w:val="004F42FE"/>
    <w:rsid w:val="004F48A6"/>
    <w:rsid w:val="004F4A4D"/>
    <w:rsid w:val="004F5163"/>
    <w:rsid w:val="004F52E0"/>
    <w:rsid w:val="004F5534"/>
    <w:rsid w:val="004F5651"/>
    <w:rsid w:val="004F5888"/>
    <w:rsid w:val="004F588C"/>
    <w:rsid w:val="004F58D9"/>
    <w:rsid w:val="004F598A"/>
    <w:rsid w:val="004F5B2E"/>
    <w:rsid w:val="004F6563"/>
    <w:rsid w:val="004F657F"/>
    <w:rsid w:val="004F65FF"/>
    <w:rsid w:val="004F6670"/>
    <w:rsid w:val="004F69D9"/>
    <w:rsid w:val="004F7270"/>
    <w:rsid w:val="004F7568"/>
    <w:rsid w:val="004F779B"/>
    <w:rsid w:val="004F7A5C"/>
    <w:rsid w:val="0050068D"/>
    <w:rsid w:val="00500B8F"/>
    <w:rsid w:val="005014D1"/>
    <w:rsid w:val="00501561"/>
    <w:rsid w:val="0050159C"/>
    <w:rsid w:val="005015B8"/>
    <w:rsid w:val="0050160F"/>
    <w:rsid w:val="005022B3"/>
    <w:rsid w:val="005022BF"/>
    <w:rsid w:val="005024DB"/>
    <w:rsid w:val="00502C8B"/>
    <w:rsid w:val="00502CF6"/>
    <w:rsid w:val="00502E5B"/>
    <w:rsid w:val="00503172"/>
    <w:rsid w:val="00503292"/>
    <w:rsid w:val="005035E1"/>
    <w:rsid w:val="005036A7"/>
    <w:rsid w:val="005036C4"/>
    <w:rsid w:val="00503D98"/>
    <w:rsid w:val="005046F3"/>
    <w:rsid w:val="0050477B"/>
    <w:rsid w:val="00504825"/>
    <w:rsid w:val="005048E8"/>
    <w:rsid w:val="005049CC"/>
    <w:rsid w:val="00504AD9"/>
    <w:rsid w:val="00504CA4"/>
    <w:rsid w:val="00504F8E"/>
    <w:rsid w:val="00505323"/>
    <w:rsid w:val="00505468"/>
    <w:rsid w:val="0050571A"/>
    <w:rsid w:val="00505AF5"/>
    <w:rsid w:val="00505E2E"/>
    <w:rsid w:val="00506419"/>
    <w:rsid w:val="0050695E"/>
    <w:rsid w:val="00506F27"/>
    <w:rsid w:val="005079C1"/>
    <w:rsid w:val="00507DFB"/>
    <w:rsid w:val="00507F83"/>
    <w:rsid w:val="005104D9"/>
    <w:rsid w:val="005104E2"/>
    <w:rsid w:val="00510523"/>
    <w:rsid w:val="0051063E"/>
    <w:rsid w:val="00510750"/>
    <w:rsid w:val="00510AA5"/>
    <w:rsid w:val="00510EF0"/>
    <w:rsid w:val="00510F9E"/>
    <w:rsid w:val="00511402"/>
    <w:rsid w:val="00511458"/>
    <w:rsid w:val="00511563"/>
    <w:rsid w:val="005119A1"/>
    <w:rsid w:val="00511C94"/>
    <w:rsid w:val="00511D38"/>
    <w:rsid w:val="00512A18"/>
    <w:rsid w:val="00512AEE"/>
    <w:rsid w:val="00512D6E"/>
    <w:rsid w:val="00512FA4"/>
    <w:rsid w:val="00513363"/>
    <w:rsid w:val="005134E3"/>
    <w:rsid w:val="00513922"/>
    <w:rsid w:val="00513AC0"/>
    <w:rsid w:val="00513C59"/>
    <w:rsid w:val="00513F04"/>
    <w:rsid w:val="005140C7"/>
    <w:rsid w:val="0051425F"/>
    <w:rsid w:val="00514375"/>
    <w:rsid w:val="005147D0"/>
    <w:rsid w:val="00514896"/>
    <w:rsid w:val="005149E8"/>
    <w:rsid w:val="00514A47"/>
    <w:rsid w:val="00514A8F"/>
    <w:rsid w:val="00514F32"/>
    <w:rsid w:val="00515D20"/>
    <w:rsid w:val="00516728"/>
    <w:rsid w:val="00517A19"/>
    <w:rsid w:val="00517AAE"/>
    <w:rsid w:val="00517CAF"/>
    <w:rsid w:val="00517DA2"/>
    <w:rsid w:val="00517FEF"/>
    <w:rsid w:val="00520018"/>
    <w:rsid w:val="0052074F"/>
    <w:rsid w:val="00520F1D"/>
    <w:rsid w:val="00521354"/>
    <w:rsid w:val="005214C1"/>
    <w:rsid w:val="0052184B"/>
    <w:rsid w:val="00521DB3"/>
    <w:rsid w:val="005222E7"/>
    <w:rsid w:val="00522629"/>
    <w:rsid w:val="00522B4A"/>
    <w:rsid w:val="0052366E"/>
    <w:rsid w:val="005236FC"/>
    <w:rsid w:val="00523903"/>
    <w:rsid w:val="00523DE6"/>
    <w:rsid w:val="00524297"/>
    <w:rsid w:val="005245A0"/>
    <w:rsid w:val="00524A40"/>
    <w:rsid w:val="00524D07"/>
    <w:rsid w:val="00525082"/>
    <w:rsid w:val="0052588A"/>
    <w:rsid w:val="0052624C"/>
    <w:rsid w:val="00526B2F"/>
    <w:rsid w:val="00526B9A"/>
    <w:rsid w:val="00526C39"/>
    <w:rsid w:val="00526F29"/>
    <w:rsid w:val="00527484"/>
    <w:rsid w:val="005275B7"/>
    <w:rsid w:val="00527FC2"/>
    <w:rsid w:val="00530202"/>
    <w:rsid w:val="005306C1"/>
    <w:rsid w:val="00530729"/>
    <w:rsid w:val="005307E6"/>
    <w:rsid w:val="00530877"/>
    <w:rsid w:val="00530909"/>
    <w:rsid w:val="00530C03"/>
    <w:rsid w:val="00530DAD"/>
    <w:rsid w:val="00530E1B"/>
    <w:rsid w:val="00531455"/>
    <w:rsid w:val="005316D4"/>
    <w:rsid w:val="005317E3"/>
    <w:rsid w:val="0053180B"/>
    <w:rsid w:val="00531845"/>
    <w:rsid w:val="0053195B"/>
    <w:rsid w:val="00531B18"/>
    <w:rsid w:val="00531C02"/>
    <w:rsid w:val="00531E18"/>
    <w:rsid w:val="0053212E"/>
    <w:rsid w:val="005321C4"/>
    <w:rsid w:val="00532A74"/>
    <w:rsid w:val="00532C91"/>
    <w:rsid w:val="00532DF5"/>
    <w:rsid w:val="00533127"/>
    <w:rsid w:val="00533558"/>
    <w:rsid w:val="00533596"/>
    <w:rsid w:val="005336DF"/>
    <w:rsid w:val="00533ECE"/>
    <w:rsid w:val="00533EF0"/>
    <w:rsid w:val="00533EFE"/>
    <w:rsid w:val="0053412F"/>
    <w:rsid w:val="0053424F"/>
    <w:rsid w:val="00534289"/>
    <w:rsid w:val="00534295"/>
    <w:rsid w:val="00534357"/>
    <w:rsid w:val="00534AB3"/>
    <w:rsid w:val="00534B40"/>
    <w:rsid w:val="00534C52"/>
    <w:rsid w:val="00534D00"/>
    <w:rsid w:val="005352F4"/>
    <w:rsid w:val="0053532E"/>
    <w:rsid w:val="0053543B"/>
    <w:rsid w:val="0053579A"/>
    <w:rsid w:val="0053629B"/>
    <w:rsid w:val="0053642B"/>
    <w:rsid w:val="00536D6A"/>
    <w:rsid w:val="0053723A"/>
    <w:rsid w:val="005373E4"/>
    <w:rsid w:val="005377B4"/>
    <w:rsid w:val="005377FA"/>
    <w:rsid w:val="00537984"/>
    <w:rsid w:val="00537991"/>
    <w:rsid w:val="00537D61"/>
    <w:rsid w:val="00537DB9"/>
    <w:rsid w:val="0054007B"/>
    <w:rsid w:val="00540102"/>
    <w:rsid w:val="00540108"/>
    <w:rsid w:val="0054034C"/>
    <w:rsid w:val="00540A3A"/>
    <w:rsid w:val="00540B11"/>
    <w:rsid w:val="00540C15"/>
    <w:rsid w:val="00540D2F"/>
    <w:rsid w:val="00540F14"/>
    <w:rsid w:val="005411B1"/>
    <w:rsid w:val="005412A5"/>
    <w:rsid w:val="005412F5"/>
    <w:rsid w:val="005418B3"/>
    <w:rsid w:val="005419B8"/>
    <w:rsid w:val="00541A3D"/>
    <w:rsid w:val="005425ED"/>
    <w:rsid w:val="005426E0"/>
    <w:rsid w:val="005427BE"/>
    <w:rsid w:val="00542C6E"/>
    <w:rsid w:val="00542D37"/>
    <w:rsid w:val="00542EC1"/>
    <w:rsid w:val="00543205"/>
    <w:rsid w:val="00543615"/>
    <w:rsid w:val="0054396A"/>
    <w:rsid w:val="00543B1C"/>
    <w:rsid w:val="00543BDB"/>
    <w:rsid w:val="00543F29"/>
    <w:rsid w:val="0054426E"/>
    <w:rsid w:val="00544578"/>
    <w:rsid w:val="00544665"/>
    <w:rsid w:val="00544B1F"/>
    <w:rsid w:val="005450DE"/>
    <w:rsid w:val="005454A4"/>
    <w:rsid w:val="00545967"/>
    <w:rsid w:val="00545ABA"/>
    <w:rsid w:val="00546174"/>
    <w:rsid w:val="00546739"/>
    <w:rsid w:val="00546A44"/>
    <w:rsid w:val="005472D6"/>
    <w:rsid w:val="0054765F"/>
    <w:rsid w:val="00547CA4"/>
    <w:rsid w:val="00547EA8"/>
    <w:rsid w:val="00547F7B"/>
    <w:rsid w:val="005502FB"/>
    <w:rsid w:val="00550B1A"/>
    <w:rsid w:val="005512F1"/>
    <w:rsid w:val="005513EE"/>
    <w:rsid w:val="005516DA"/>
    <w:rsid w:val="00551A37"/>
    <w:rsid w:val="00551AB7"/>
    <w:rsid w:val="00551C99"/>
    <w:rsid w:val="00551D5B"/>
    <w:rsid w:val="00552028"/>
    <w:rsid w:val="00552250"/>
    <w:rsid w:val="00552490"/>
    <w:rsid w:val="00552E2D"/>
    <w:rsid w:val="00552E9C"/>
    <w:rsid w:val="00552FD4"/>
    <w:rsid w:val="0055326B"/>
    <w:rsid w:val="0055346B"/>
    <w:rsid w:val="0055397A"/>
    <w:rsid w:val="00553C07"/>
    <w:rsid w:val="00553C1E"/>
    <w:rsid w:val="00553FD1"/>
    <w:rsid w:val="0055409B"/>
    <w:rsid w:val="005541E3"/>
    <w:rsid w:val="00554540"/>
    <w:rsid w:val="005548A3"/>
    <w:rsid w:val="005548D5"/>
    <w:rsid w:val="00554AB1"/>
    <w:rsid w:val="00554D91"/>
    <w:rsid w:val="005552B3"/>
    <w:rsid w:val="005557EB"/>
    <w:rsid w:val="00555D45"/>
    <w:rsid w:val="00555DDC"/>
    <w:rsid w:val="00555ECF"/>
    <w:rsid w:val="00556107"/>
    <w:rsid w:val="005561F2"/>
    <w:rsid w:val="00556552"/>
    <w:rsid w:val="00556B1C"/>
    <w:rsid w:val="00556B20"/>
    <w:rsid w:val="00556D98"/>
    <w:rsid w:val="00557156"/>
    <w:rsid w:val="00557181"/>
    <w:rsid w:val="00557350"/>
    <w:rsid w:val="005573B0"/>
    <w:rsid w:val="005577A4"/>
    <w:rsid w:val="005577CF"/>
    <w:rsid w:val="00557A25"/>
    <w:rsid w:val="00557C22"/>
    <w:rsid w:val="00557C54"/>
    <w:rsid w:val="00557C55"/>
    <w:rsid w:val="00557F4F"/>
    <w:rsid w:val="00557FDF"/>
    <w:rsid w:val="00560176"/>
    <w:rsid w:val="00560370"/>
    <w:rsid w:val="0056074D"/>
    <w:rsid w:val="00560AE0"/>
    <w:rsid w:val="00560B98"/>
    <w:rsid w:val="00560C65"/>
    <w:rsid w:val="00560D19"/>
    <w:rsid w:val="00561563"/>
    <w:rsid w:val="005615F0"/>
    <w:rsid w:val="0056195A"/>
    <w:rsid w:val="0056282F"/>
    <w:rsid w:val="00562A88"/>
    <w:rsid w:val="0056318F"/>
    <w:rsid w:val="00563284"/>
    <w:rsid w:val="00563311"/>
    <w:rsid w:val="00563669"/>
    <w:rsid w:val="005638E1"/>
    <w:rsid w:val="00563B60"/>
    <w:rsid w:val="00563DBA"/>
    <w:rsid w:val="0056400A"/>
    <w:rsid w:val="0056436F"/>
    <w:rsid w:val="005645A0"/>
    <w:rsid w:val="005646BE"/>
    <w:rsid w:val="00564B3A"/>
    <w:rsid w:val="00564B7E"/>
    <w:rsid w:val="00564CF0"/>
    <w:rsid w:val="00564F61"/>
    <w:rsid w:val="005653F1"/>
    <w:rsid w:val="005654A6"/>
    <w:rsid w:val="00565796"/>
    <w:rsid w:val="00565F19"/>
    <w:rsid w:val="0056623E"/>
    <w:rsid w:val="00566322"/>
    <w:rsid w:val="005666FF"/>
    <w:rsid w:val="005668B0"/>
    <w:rsid w:val="00566D81"/>
    <w:rsid w:val="00566DCF"/>
    <w:rsid w:val="00566E9E"/>
    <w:rsid w:val="005670DD"/>
    <w:rsid w:val="005673A0"/>
    <w:rsid w:val="0056777B"/>
    <w:rsid w:val="00567E6A"/>
    <w:rsid w:val="00570738"/>
    <w:rsid w:val="00570740"/>
    <w:rsid w:val="0057088F"/>
    <w:rsid w:val="00570D8C"/>
    <w:rsid w:val="00570E1F"/>
    <w:rsid w:val="00570F48"/>
    <w:rsid w:val="0057117F"/>
    <w:rsid w:val="005712CA"/>
    <w:rsid w:val="00571645"/>
    <w:rsid w:val="00571970"/>
    <w:rsid w:val="00571D69"/>
    <w:rsid w:val="00571EC5"/>
    <w:rsid w:val="00572199"/>
    <w:rsid w:val="00572339"/>
    <w:rsid w:val="0057240E"/>
    <w:rsid w:val="005725A3"/>
    <w:rsid w:val="00572D5E"/>
    <w:rsid w:val="005732C4"/>
    <w:rsid w:val="0057395C"/>
    <w:rsid w:val="00573B08"/>
    <w:rsid w:val="00574E63"/>
    <w:rsid w:val="00575063"/>
    <w:rsid w:val="0057523A"/>
    <w:rsid w:val="00575558"/>
    <w:rsid w:val="00575E54"/>
    <w:rsid w:val="00575E72"/>
    <w:rsid w:val="005765BA"/>
    <w:rsid w:val="00576782"/>
    <w:rsid w:val="00576AFE"/>
    <w:rsid w:val="00576DFF"/>
    <w:rsid w:val="005773A8"/>
    <w:rsid w:val="005775BF"/>
    <w:rsid w:val="0057775C"/>
    <w:rsid w:val="00577B6F"/>
    <w:rsid w:val="00580110"/>
    <w:rsid w:val="00580128"/>
    <w:rsid w:val="00580536"/>
    <w:rsid w:val="0058095F"/>
    <w:rsid w:val="00580D31"/>
    <w:rsid w:val="0058128F"/>
    <w:rsid w:val="00581570"/>
    <w:rsid w:val="005815B0"/>
    <w:rsid w:val="0058199D"/>
    <w:rsid w:val="00581A1E"/>
    <w:rsid w:val="005820A0"/>
    <w:rsid w:val="00582496"/>
    <w:rsid w:val="00582531"/>
    <w:rsid w:val="00582597"/>
    <w:rsid w:val="005826A3"/>
    <w:rsid w:val="00582941"/>
    <w:rsid w:val="00582A40"/>
    <w:rsid w:val="00582A6A"/>
    <w:rsid w:val="00582E8B"/>
    <w:rsid w:val="00582F73"/>
    <w:rsid w:val="005830C8"/>
    <w:rsid w:val="005831CC"/>
    <w:rsid w:val="005832FC"/>
    <w:rsid w:val="005834AB"/>
    <w:rsid w:val="0058369F"/>
    <w:rsid w:val="005838A0"/>
    <w:rsid w:val="00583C45"/>
    <w:rsid w:val="00583FA8"/>
    <w:rsid w:val="005842FF"/>
    <w:rsid w:val="00584491"/>
    <w:rsid w:val="005845BD"/>
    <w:rsid w:val="00584824"/>
    <w:rsid w:val="0058536C"/>
    <w:rsid w:val="005856C8"/>
    <w:rsid w:val="0058592E"/>
    <w:rsid w:val="00585E7F"/>
    <w:rsid w:val="00585FC3"/>
    <w:rsid w:val="00586572"/>
    <w:rsid w:val="0058663F"/>
    <w:rsid w:val="005866CA"/>
    <w:rsid w:val="00586779"/>
    <w:rsid w:val="00586D5F"/>
    <w:rsid w:val="005870E3"/>
    <w:rsid w:val="00587279"/>
    <w:rsid w:val="00587310"/>
    <w:rsid w:val="0058737F"/>
    <w:rsid w:val="00587D40"/>
    <w:rsid w:val="00587DCC"/>
    <w:rsid w:val="00590C11"/>
    <w:rsid w:val="00591263"/>
    <w:rsid w:val="00591473"/>
    <w:rsid w:val="00591498"/>
    <w:rsid w:val="00591610"/>
    <w:rsid w:val="00591659"/>
    <w:rsid w:val="00591884"/>
    <w:rsid w:val="005919A1"/>
    <w:rsid w:val="00591C61"/>
    <w:rsid w:val="00591F9E"/>
    <w:rsid w:val="005920B5"/>
    <w:rsid w:val="005921F0"/>
    <w:rsid w:val="005927AC"/>
    <w:rsid w:val="005928D4"/>
    <w:rsid w:val="00592D06"/>
    <w:rsid w:val="00592FB1"/>
    <w:rsid w:val="00593788"/>
    <w:rsid w:val="00593F34"/>
    <w:rsid w:val="0059424B"/>
    <w:rsid w:val="00594335"/>
    <w:rsid w:val="00594F84"/>
    <w:rsid w:val="00595803"/>
    <w:rsid w:val="00595A19"/>
    <w:rsid w:val="00595C08"/>
    <w:rsid w:val="0059621D"/>
    <w:rsid w:val="00596301"/>
    <w:rsid w:val="00596632"/>
    <w:rsid w:val="00596C2F"/>
    <w:rsid w:val="00596CFB"/>
    <w:rsid w:val="00596D36"/>
    <w:rsid w:val="005971E0"/>
    <w:rsid w:val="005972FE"/>
    <w:rsid w:val="005975D9"/>
    <w:rsid w:val="005978DF"/>
    <w:rsid w:val="00597AE3"/>
    <w:rsid w:val="00597B26"/>
    <w:rsid w:val="00597B99"/>
    <w:rsid w:val="00597DE8"/>
    <w:rsid w:val="005A0003"/>
    <w:rsid w:val="005A02DB"/>
    <w:rsid w:val="005A0374"/>
    <w:rsid w:val="005A0500"/>
    <w:rsid w:val="005A12FF"/>
    <w:rsid w:val="005A139E"/>
    <w:rsid w:val="005A146C"/>
    <w:rsid w:val="005A14E9"/>
    <w:rsid w:val="005A1631"/>
    <w:rsid w:val="005A188D"/>
    <w:rsid w:val="005A25FE"/>
    <w:rsid w:val="005A3555"/>
    <w:rsid w:val="005A3856"/>
    <w:rsid w:val="005A3B62"/>
    <w:rsid w:val="005A3E6B"/>
    <w:rsid w:val="005A3E8B"/>
    <w:rsid w:val="005A444A"/>
    <w:rsid w:val="005A45F6"/>
    <w:rsid w:val="005A46AD"/>
    <w:rsid w:val="005A46AF"/>
    <w:rsid w:val="005A46F9"/>
    <w:rsid w:val="005A47AF"/>
    <w:rsid w:val="005A4C7F"/>
    <w:rsid w:val="005A5097"/>
    <w:rsid w:val="005A5274"/>
    <w:rsid w:val="005A536E"/>
    <w:rsid w:val="005A5467"/>
    <w:rsid w:val="005A575C"/>
    <w:rsid w:val="005A5856"/>
    <w:rsid w:val="005A5B6A"/>
    <w:rsid w:val="005A5C64"/>
    <w:rsid w:val="005A5F40"/>
    <w:rsid w:val="005A638B"/>
    <w:rsid w:val="005A687E"/>
    <w:rsid w:val="005A68CA"/>
    <w:rsid w:val="005A6BA6"/>
    <w:rsid w:val="005A76AE"/>
    <w:rsid w:val="005A78DA"/>
    <w:rsid w:val="005A7BB3"/>
    <w:rsid w:val="005B034F"/>
    <w:rsid w:val="005B0487"/>
    <w:rsid w:val="005B08D6"/>
    <w:rsid w:val="005B09AB"/>
    <w:rsid w:val="005B1113"/>
    <w:rsid w:val="005B1474"/>
    <w:rsid w:val="005B15DF"/>
    <w:rsid w:val="005B17CC"/>
    <w:rsid w:val="005B1BD1"/>
    <w:rsid w:val="005B1E04"/>
    <w:rsid w:val="005B1FA0"/>
    <w:rsid w:val="005B21FB"/>
    <w:rsid w:val="005B2710"/>
    <w:rsid w:val="005B326C"/>
    <w:rsid w:val="005B328D"/>
    <w:rsid w:val="005B3454"/>
    <w:rsid w:val="005B394B"/>
    <w:rsid w:val="005B3ACC"/>
    <w:rsid w:val="005B3DB4"/>
    <w:rsid w:val="005B3E39"/>
    <w:rsid w:val="005B413D"/>
    <w:rsid w:val="005B4331"/>
    <w:rsid w:val="005B4662"/>
    <w:rsid w:val="005B488E"/>
    <w:rsid w:val="005B5230"/>
    <w:rsid w:val="005B53D2"/>
    <w:rsid w:val="005B5FE2"/>
    <w:rsid w:val="005B64AB"/>
    <w:rsid w:val="005B654D"/>
    <w:rsid w:val="005B65AE"/>
    <w:rsid w:val="005B67AE"/>
    <w:rsid w:val="005B6DD9"/>
    <w:rsid w:val="005B6E74"/>
    <w:rsid w:val="005B74E4"/>
    <w:rsid w:val="005B77EF"/>
    <w:rsid w:val="005B7E32"/>
    <w:rsid w:val="005C0158"/>
    <w:rsid w:val="005C077A"/>
    <w:rsid w:val="005C176F"/>
    <w:rsid w:val="005C1D74"/>
    <w:rsid w:val="005C21D9"/>
    <w:rsid w:val="005C2381"/>
    <w:rsid w:val="005C249B"/>
    <w:rsid w:val="005C2550"/>
    <w:rsid w:val="005C255B"/>
    <w:rsid w:val="005C2589"/>
    <w:rsid w:val="005C28DF"/>
    <w:rsid w:val="005C2A1B"/>
    <w:rsid w:val="005C2EC7"/>
    <w:rsid w:val="005C3541"/>
    <w:rsid w:val="005C38A0"/>
    <w:rsid w:val="005C4180"/>
    <w:rsid w:val="005C434B"/>
    <w:rsid w:val="005C4569"/>
    <w:rsid w:val="005C48E0"/>
    <w:rsid w:val="005C4A6B"/>
    <w:rsid w:val="005C4DC1"/>
    <w:rsid w:val="005C5155"/>
    <w:rsid w:val="005C5374"/>
    <w:rsid w:val="005C5507"/>
    <w:rsid w:val="005C5619"/>
    <w:rsid w:val="005C5AE0"/>
    <w:rsid w:val="005C5D7C"/>
    <w:rsid w:val="005C6126"/>
    <w:rsid w:val="005C62D7"/>
    <w:rsid w:val="005C6779"/>
    <w:rsid w:val="005C67F0"/>
    <w:rsid w:val="005C6BBD"/>
    <w:rsid w:val="005C6BF3"/>
    <w:rsid w:val="005C6DE7"/>
    <w:rsid w:val="005C76B2"/>
    <w:rsid w:val="005C7BAF"/>
    <w:rsid w:val="005C7FBF"/>
    <w:rsid w:val="005D0398"/>
    <w:rsid w:val="005D0C29"/>
    <w:rsid w:val="005D0FB8"/>
    <w:rsid w:val="005D103C"/>
    <w:rsid w:val="005D1121"/>
    <w:rsid w:val="005D1392"/>
    <w:rsid w:val="005D2193"/>
    <w:rsid w:val="005D2288"/>
    <w:rsid w:val="005D2BF0"/>
    <w:rsid w:val="005D2D80"/>
    <w:rsid w:val="005D3B7A"/>
    <w:rsid w:val="005D4176"/>
    <w:rsid w:val="005D4894"/>
    <w:rsid w:val="005D51F5"/>
    <w:rsid w:val="005D53EA"/>
    <w:rsid w:val="005D56C4"/>
    <w:rsid w:val="005D58CE"/>
    <w:rsid w:val="005D5D43"/>
    <w:rsid w:val="005D5E76"/>
    <w:rsid w:val="005D5EB3"/>
    <w:rsid w:val="005D6A5B"/>
    <w:rsid w:val="005D6CAF"/>
    <w:rsid w:val="005D70FA"/>
    <w:rsid w:val="005D725D"/>
    <w:rsid w:val="005D7310"/>
    <w:rsid w:val="005D743A"/>
    <w:rsid w:val="005D757D"/>
    <w:rsid w:val="005D766A"/>
    <w:rsid w:val="005D77E3"/>
    <w:rsid w:val="005D78F6"/>
    <w:rsid w:val="005E09C1"/>
    <w:rsid w:val="005E0A30"/>
    <w:rsid w:val="005E0EA5"/>
    <w:rsid w:val="005E0F95"/>
    <w:rsid w:val="005E108B"/>
    <w:rsid w:val="005E115B"/>
    <w:rsid w:val="005E1206"/>
    <w:rsid w:val="005E16DC"/>
    <w:rsid w:val="005E17CE"/>
    <w:rsid w:val="005E1910"/>
    <w:rsid w:val="005E1D74"/>
    <w:rsid w:val="005E244B"/>
    <w:rsid w:val="005E25D6"/>
    <w:rsid w:val="005E26E5"/>
    <w:rsid w:val="005E2828"/>
    <w:rsid w:val="005E2A74"/>
    <w:rsid w:val="005E2DFC"/>
    <w:rsid w:val="005E3836"/>
    <w:rsid w:val="005E38BF"/>
    <w:rsid w:val="005E3A96"/>
    <w:rsid w:val="005E3BA1"/>
    <w:rsid w:val="005E3BA7"/>
    <w:rsid w:val="005E3D83"/>
    <w:rsid w:val="005E3FC5"/>
    <w:rsid w:val="005E40B7"/>
    <w:rsid w:val="005E44E9"/>
    <w:rsid w:val="005E45F6"/>
    <w:rsid w:val="005E4B7F"/>
    <w:rsid w:val="005E5028"/>
    <w:rsid w:val="005E52AD"/>
    <w:rsid w:val="005E550D"/>
    <w:rsid w:val="005E57B0"/>
    <w:rsid w:val="005E5885"/>
    <w:rsid w:val="005E598F"/>
    <w:rsid w:val="005E5B91"/>
    <w:rsid w:val="005E5C5E"/>
    <w:rsid w:val="005E6342"/>
    <w:rsid w:val="005E6AC6"/>
    <w:rsid w:val="005E6B2E"/>
    <w:rsid w:val="005E7315"/>
    <w:rsid w:val="005E73C0"/>
    <w:rsid w:val="005E7626"/>
    <w:rsid w:val="005E775B"/>
    <w:rsid w:val="005E7848"/>
    <w:rsid w:val="005E7A8C"/>
    <w:rsid w:val="005E7EA8"/>
    <w:rsid w:val="005F0224"/>
    <w:rsid w:val="005F061F"/>
    <w:rsid w:val="005F0781"/>
    <w:rsid w:val="005F07E5"/>
    <w:rsid w:val="005F09B1"/>
    <w:rsid w:val="005F0A4F"/>
    <w:rsid w:val="005F12B5"/>
    <w:rsid w:val="005F18AD"/>
    <w:rsid w:val="005F1C94"/>
    <w:rsid w:val="005F216A"/>
    <w:rsid w:val="005F219E"/>
    <w:rsid w:val="005F22D4"/>
    <w:rsid w:val="005F23F3"/>
    <w:rsid w:val="005F25CF"/>
    <w:rsid w:val="005F2B30"/>
    <w:rsid w:val="005F3138"/>
    <w:rsid w:val="005F33F1"/>
    <w:rsid w:val="005F3567"/>
    <w:rsid w:val="005F3685"/>
    <w:rsid w:val="005F3847"/>
    <w:rsid w:val="005F3BD8"/>
    <w:rsid w:val="005F3C39"/>
    <w:rsid w:val="005F3E3C"/>
    <w:rsid w:val="005F4187"/>
    <w:rsid w:val="005F4634"/>
    <w:rsid w:val="005F4717"/>
    <w:rsid w:val="005F50D2"/>
    <w:rsid w:val="005F516B"/>
    <w:rsid w:val="005F5682"/>
    <w:rsid w:val="005F56CA"/>
    <w:rsid w:val="005F57DA"/>
    <w:rsid w:val="005F5B25"/>
    <w:rsid w:val="005F5E31"/>
    <w:rsid w:val="005F617A"/>
    <w:rsid w:val="005F62AC"/>
    <w:rsid w:val="005F6A9F"/>
    <w:rsid w:val="005F6D4E"/>
    <w:rsid w:val="005F7065"/>
    <w:rsid w:val="005F7296"/>
    <w:rsid w:val="005F7394"/>
    <w:rsid w:val="005F73F2"/>
    <w:rsid w:val="005F755B"/>
    <w:rsid w:val="005F7815"/>
    <w:rsid w:val="005F7841"/>
    <w:rsid w:val="005F7A7F"/>
    <w:rsid w:val="005F7C77"/>
    <w:rsid w:val="006004F3"/>
    <w:rsid w:val="00600609"/>
    <w:rsid w:val="00600A68"/>
    <w:rsid w:val="00600B7C"/>
    <w:rsid w:val="00600CF4"/>
    <w:rsid w:val="0060149A"/>
    <w:rsid w:val="00601532"/>
    <w:rsid w:val="006016FC"/>
    <w:rsid w:val="0060183C"/>
    <w:rsid w:val="00601851"/>
    <w:rsid w:val="00601A33"/>
    <w:rsid w:val="006024F8"/>
    <w:rsid w:val="0060335C"/>
    <w:rsid w:val="00603BB6"/>
    <w:rsid w:val="00603C4C"/>
    <w:rsid w:val="00603E4A"/>
    <w:rsid w:val="00603EE3"/>
    <w:rsid w:val="006040A7"/>
    <w:rsid w:val="00604422"/>
    <w:rsid w:val="00604BEE"/>
    <w:rsid w:val="00604EEB"/>
    <w:rsid w:val="00604FDA"/>
    <w:rsid w:val="006053B5"/>
    <w:rsid w:val="00605AA8"/>
    <w:rsid w:val="00605AD9"/>
    <w:rsid w:val="00605B2B"/>
    <w:rsid w:val="00605D5E"/>
    <w:rsid w:val="00606041"/>
    <w:rsid w:val="006060C5"/>
    <w:rsid w:val="0060654D"/>
    <w:rsid w:val="006066EB"/>
    <w:rsid w:val="00606A0E"/>
    <w:rsid w:val="00606C77"/>
    <w:rsid w:val="00606D7E"/>
    <w:rsid w:val="00607021"/>
    <w:rsid w:val="00607146"/>
    <w:rsid w:val="006071EA"/>
    <w:rsid w:val="00607362"/>
    <w:rsid w:val="00607614"/>
    <w:rsid w:val="006076DD"/>
    <w:rsid w:val="0060771F"/>
    <w:rsid w:val="0060783A"/>
    <w:rsid w:val="00607FD0"/>
    <w:rsid w:val="006107F6"/>
    <w:rsid w:val="00610AA7"/>
    <w:rsid w:val="00610C71"/>
    <w:rsid w:val="00610CE0"/>
    <w:rsid w:val="00610E6B"/>
    <w:rsid w:val="0061128B"/>
    <w:rsid w:val="0061136F"/>
    <w:rsid w:val="006119A1"/>
    <w:rsid w:val="00611C47"/>
    <w:rsid w:val="00612400"/>
    <w:rsid w:val="0061242E"/>
    <w:rsid w:val="0061252F"/>
    <w:rsid w:val="00612659"/>
    <w:rsid w:val="006129AD"/>
    <w:rsid w:val="00612CD5"/>
    <w:rsid w:val="006130BA"/>
    <w:rsid w:val="00613644"/>
    <w:rsid w:val="006137A6"/>
    <w:rsid w:val="00613D49"/>
    <w:rsid w:val="00613E1B"/>
    <w:rsid w:val="00614201"/>
    <w:rsid w:val="00614463"/>
    <w:rsid w:val="006146D0"/>
    <w:rsid w:val="006146FB"/>
    <w:rsid w:val="006152EC"/>
    <w:rsid w:val="0061535B"/>
    <w:rsid w:val="00615462"/>
    <w:rsid w:val="006156E2"/>
    <w:rsid w:val="006157D1"/>
    <w:rsid w:val="00615BA2"/>
    <w:rsid w:val="00616054"/>
    <w:rsid w:val="00616144"/>
    <w:rsid w:val="00617BE3"/>
    <w:rsid w:val="00617DAA"/>
    <w:rsid w:val="006202E2"/>
    <w:rsid w:val="006202F4"/>
    <w:rsid w:val="00620569"/>
    <w:rsid w:val="006207F7"/>
    <w:rsid w:val="00620939"/>
    <w:rsid w:val="00620B47"/>
    <w:rsid w:val="00621240"/>
    <w:rsid w:val="00621342"/>
    <w:rsid w:val="0062189D"/>
    <w:rsid w:val="00622038"/>
    <w:rsid w:val="00622990"/>
    <w:rsid w:val="006230EC"/>
    <w:rsid w:val="006235CA"/>
    <w:rsid w:val="00623B58"/>
    <w:rsid w:val="00623B7D"/>
    <w:rsid w:val="00623FCB"/>
    <w:rsid w:val="0062438A"/>
    <w:rsid w:val="00624476"/>
    <w:rsid w:val="00624EBE"/>
    <w:rsid w:val="00625735"/>
    <w:rsid w:val="00625897"/>
    <w:rsid w:val="00625A53"/>
    <w:rsid w:val="00625BAB"/>
    <w:rsid w:val="00625D78"/>
    <w:rsid w:val="0062660C"/>
    <w:rsid w:val="006268AD"/>
    <w:rsid w:val="00626B02"/>
    <w:rsid w:val="00626E98"/>
    <w:rsid w:val="00627039"/>
    <w:rsid w:val="00627698"/>
    <w:rsid w:val="00627923"/>
    <w:rsid w:val="006279CE"/>
    <w:rsid w:val="00627E94"/>
    <w:rsid w:val="00630309"/>
    <w:rsid w:val="006303A7"/>
    <w:rsid w:val="0063050A"/>
    <w:rsid w:val="006305C2"/>
    <w:rsid w:val="006307B0"/>
    <w:rsid w:val="00630F9E"/>
    <w:rsid w:val="00631586"/>
    <w:rsid w:val="00631D3C"/>
    <w:rsid w:val="00631FE7"/>
    <w:rsid w:val="00632056"/>
    <w:rsid w:val="00632384"/>
    <w:rsid w:val="006324CB"/>
    <w:rsid w:val="0063295D"/>
    <w:rsid w:val="006329D9"/>
    <w:rsid w:val="00632C88"/>
    <w:rsid w:val="0063337B"/>
    <w:rsid w:val="0063386C"/>
    <w:rsid w:val="00633BAE"/>
    <w:rsid w:val="00633EEC"/>
    <w:rsid w:val="00633EF3"/>
    <w:rsid w:val="006342AE"/>
    <w:rsid w:val="006343F3"/>
    <w:rsid w:val="0063457C"/>
    <w:rsid w:val="00634DF8"/>
    <w:rsid w:val="006353EA"/>
    <w:rsid w:val="00635435"/>
    <w:rsid w:val="00635BC8"/>
    <w:rsid w:val="00636C41"/>
    <w:rsid w:val="00636CF5"/>
    <w:rsid w:val="00636FDE"/>
    <w:rsid w:val="00636FF2"/>
    <w:rsid w:val="00637300"/>
    <w:rsid w:val="00637597"/>
    <w:rsid w:val="00637D21"/>
    <w:rsid w:val="00640141"/>
    <w:rsid w:val="006401DC"/>
    <w:rsid w:val="00640803"/>
    <w:rsid w:val="00640826"/>
    <w:rsid w:val="0064087E"/>
    <w:rsid w:val="00640975"/>
    <w:rsid w:val="00640FAB"/>
    <w:rsid w:val="00640FEF"/>
    <w:rsid w:val="0064121E"/>
    <w:rsid w:val="00641555"/>
    <w:rsid w:val="0064176A"/>
    <w:rsid w:val="00641E95"/>
    <w:rsid w:val="00641EC1"/>
    <w:rsid w:val="0064220E"/>
    <w:rsid w:val="00642345"/>
    <w:rsid w:val="0064264F"/>
    <w:rsid w:val="006428CE"/>
    <w:rsid w:val="00642C83"/>
    <w:rsid w:val="00642F04"/>
    <w:rsid w:val="006432B5"/>
    <w:rsid w:val="0064330B"/>
    <w:rsid w:val="006437A5"/>
    <w:rsid w:val="006443EF"/>
    <w:rsid w:val="006445AF"/>
    <w:rsid w:val="00644850"/>
    <w:rsid w:val="00644A78"/>
    <w:rsid w:val="00644AD4"/>
    <w:rsid w:val="00644C4C"/>
    <w:rsid w:val="00644CFA"/>
    <w:rsid w:val="00644DC4"/>
    <w:rsid w:val="00645018"/>
    <w:rsid w:val="006456D7"/>
    <w:rsid w:val="00645A89"/>
    <w:rsid w:val="0064638D"/>
    <w:rsid w:val="0064642C"/>
    <w:rsid w:val="00646647"/>
    <w:rsid w:val="00646ED3"/>
    <w:rsid w:val="00646FCE"/>
    <w:rsid w:val="0064737F"/>
    <w:rsid w:val="00647C5A"/>
    <w:rsid w:val="00650517"/>
    <w:rsid w:val="006506B1"/>
    <w:rsid w:val="00650B8A"/>
    <w:rsid w:val="00650D0C"/>
    <w:rsid w:val="00650E8B"/>
    <w:rsid w:val="00650F84"/>
    <w:rsid w:val="00651910"/>
    <w:rsid w:val="00651CF6"/>
    <w:rsid w:val="00651D2E"/>
    <w:rsid w:val="006520AB"/>
    <w:rsid w:val="00652122"/>
    <w:rsid w:val="0065251B"/>
    <w:rsid w:val="00653096"/>
    <w:rsid w:val="00653177"/>
    <w:rsid w:val="00653456"/>
    <w:rsid w:val="0065347B"/>
    <w:rsid w:val="0065392A"/>
    <w:rsid w:val="00653BBE"/>
    <w:rsid w:val="00653C9F"/>
    <w:rsid w:val="006544DC"/>
    <w:rsid w:val="006548A4"/>
    <w:rsid w:val="00654F91"/>
    <w:rsid w:val="00654FB7"/>
    <w:rsid w:val="00655345"/>
    <w:rsid w:val="006555D7"/>
    <w:rsid w:val="00655C2B"/>
    <w:rsid w:val="00655F99"/>
    <w:rsid w:val="00656660"/>
    <w:rsid w:val="00656E4C"/>
    <w:rsid w:val="006572A8"/>
    <w:rsid w:val="006575D5"/>
    <w:rsid w:val="006578E6"/>
    <w:rsid w:val="006579BE"/>
    <w:rsid w:val="0066087B"/>
    <w:rsid w:val="00660906"/>
    <w:rsid w:val="00660FDE"/>
    <w:rsid w:val="00661516"/>
    <w:rsid w:val="006615F3"/>
    <w:rsid w:val="00661681"/>
    <w:rsid w:val="00661BBB"/>
    <w:rsid w:val="00661F2D"/>
    <w:rsid w:val="00661F86"/>
    <w:rsid w:val="00662082"/>
    <w:rsid w:val="00662331"/>
    <w:rsid w:val="0066236A"/>
    <w:rsid w:val="006626BF"/>
    <w:rsid w:val="0066280F"/>
    <w:rsid w:val="0066281A"/>
    <w:rsid w:val="0066291A"/>
    <w:rsid w:val="00662B9E"/>
    <w:rsid w:val="00662C01"/>
    <w:rsid w:val="00662CAB"/>
    <w:rsid w:val="0066361E"/>
    <w:rsid w:val="006636C9"/>
    <w:rsid w:val="006638C7"/>
    <w:rsid w:val="00663BF2"/>
    <w:rsid w:val="00663DC2"/>
    <w:rsid w:val="00663E09"/>
    <w:rsid w:val="00663F69"/>
    <w:rsid w:val="006640EC"/>
    <w:rsid w:val="006646F9"/>
    <w:rsid w:val="0066482D"/>
    <w:rsid w:val="00664E41"/>
    <w:rsid w:val="00664E96"/>
    <w:rsid w:val="00664FE5"/>
    <w:rsid w:val="00665436"/>
    <w:rsid w:val="0066562A"/>
    <w:rsid w:val="00665649"/>
    <w:rsid w:val="00665C46"/>
    <w:rsid w:val="00665F5A"/>
    <w:rsid w:val="0066602C"/>
    <w:rsid w:val="0066603E"/>
    <w:rsid w:val="00666068"/>
    <w:rsid w:val="006664B7"/>
    <w:rsid w:val="0066674A"/>
    <w:rsid w:val="0066687C"/>
    <w:rsid w:val="00666D55"/>
    <w:rsid w:val="00666EBC"/>
    <w:rsid w:val="00667B52"/>
    <w:rsid w:val="006701BC"/>
    <w:rsid w:val="00670C6C"/>
    <w:rsid w:val="00670CFF"/>
    <w:rsid w:val="00670E40"/>
    <w:rsid w:val="00671657"/>
    <w:rsid w:val="00671B74"/>
    <w:rsid w:val="00672513"/>
    <w:rsid w:val="00672962"/>
    <w:rsid w:val="006738C8"/>
    <w:rsid w:val="00673C42"/>
    <w:rsid w:val="00673FED"/>
    <w:rsid w:val="00674189"/>
    <w:rsid w:val="006741FD"/>
    <w:rsid w:val="00674386"/>
    <w:rsid w:val="00674514"/>
    <w:rsid w:val="00674605"/>
    <w:rsid w:val="00674948"/>
    <w:rsid w:val="00674B38"/>
    <w:rsid w:val="00674C47"/>
    <w:rsid w:val="00674FD2"/>
    <w:rsid w:val="006754AF"/>
    <w:rsid w:val="00675863"/>
    <w:rsid w:val="0067597C"/>
    <w:rsid w:val="00675992"/>
    <w:rsid w:val="00675C53"/>
    <w:rsid w:val="00675DE7"/>
    <w:rsid w:val="00675E9D"/>
    <w:rsid w:val="0067642C"/>
    <w:rsid w:val="00676595"/>
    <w:rsid w:val="00676643"/>
    <w:rsid w:val="00676687"/>
    <w:rsid w:val="006766D1"/>
    <w:rsid w:val="006768C4"/>
    <w:rsid w:val="00676F8D"/>
    <w:rsid w:val="00677096"/>
    <w:rsid w:val="006770E3"/>
    <w:rsid w:val="006771ED"/>
    <w:rsid w:val="00677A1F"/>
    <w:rsid w:val="00677B6B"/>
    <w:rsid w:val="00677C6D"/>
    <w:rsid w:val="00677F37"/>
    <w:rsid w:val="00677FCA"/>
    <w:rsid w:val="0068048C"/>
    <w:rsid w:val="00680A1F"/>
    <w:rsid w:val="00680C60"/>
    <w:rsid w:val="00680FD4"/>
    <w:rsid w:val="006817F7"/>
    <w:rsid w:val="00681B04"/>
    <w:rsid w:val="00681C92"/>
    <w:rsid w:val="00681F21"/>
    <w:rsid w:val="0068207F"/>
    <w:rsid w:val="006825B1"/>
    <w:rsid w:val="006825E0"/>
    <w:rsid w:val="00682A62"/>
    <w:rsid w:val="00682E77"/>
    <w:rsid w:val="00683939"/>
    <w:rsid w:val="00683A80"/>
    <w:rsid w:val="00683C7A"/>
    <w:rsid w:val="006841FC"/>
    <w:rsid w:val="00684257"/>
    <w:rsid w:val="00684296"/>
    <w:rsid w:val="006842BF"/>
    <w:rsid w:val="006843C6"/>
    <w:rsid w:val="00684560"/>
    <w:rsid w:val="006846EE"/>
    <w:rsid w:val="00684BD4"/>
    <w:rsid w:val="00684DF2"/>
    <w:rsid w:val="0068527B"/>
    <w:rsid w:val="00685BD0"/>
    <w:rsid w:val="0068603F"/>
    <w:rsid w:val="00686083"/>
    <w:rsid w:val="006861DF"/>
    <w:rsid w:val="0068660C"/>
    <w:rsid w:val="0068675B"/>
    <w:rsid w:val="006876CD"/>
    <w:rsid w:val="006876E5"/>
    <w:rsid w:val="00687DA5"/>
    <w:rsid w:val="00687E7C"/>
    <w:rsid w:val="00687EB9"/>
    <w:rsid w:val="006901DD"/>
    <w:rsid w:val="00690433"/>
    <w:rsid w:val="00690FCD"/>
    <w:rsid w:val="00691397"/>
    <w:rsid w:val="00691980"/>
    <w:rsid w:val="00691B5E"/>
    <w:rsid w:val="00691C4E"/>
    <w:rsid w:val="00691D1A"/>
    <w:rsid w:val="00691EF1"/>
    <w:rsid w:val="0069219D"/>
    <w:rsid w:val="006925EC"/>
    <w:rsid w:val="006928BA"/>
    <w:rsid w:val="0069295E"/>
    <w:rsid w:val="00692B67"/>
    <w:rsid w:val="00692BD8"/>
    <w:rsid w:val="00692D97"/>
    <w:rsid w:val="006939B2"/>
    <w:rsid w:val="006939F4"/>
    <w:rsid w:val="006940E4"/>
    <w:rsid w:val="00694186"/>
    <w:rsid w:val="00694220"/>
    <w:rsid w:val="0069426A"/>
    <w:rsid w:val="00694689"/>
    <w:rsid w:val="006948A1"/>
    <w:rsid w:val="006955CD"/>
    <w:rsid w:val="006957B6"/>
    <w:rsid w:val="006959CE"/>
    <w:rsid w:val="00695ADB"/>
    <w:rsid w:val="00695F25"/>
    <w:rsid w:val="00695F55"/>
    <w:rsid w:val="00695F83"/>
    <w:rsid w:val="006960E8"/>
    <w:rsid w:val="0069618B"/>
    <w:rsid w:val="006962E4"/>
    <w:rsid w:val="00696842"/>
    <w:rsid w:val="00696853"/>
    <w:rsid w:val="006968C5"/>
    <w:rsid w:val="00696CB9"/>
    <w:rsid w:val="0069709E"/>
    <w:rsid w:val="006971CC"/>
    <w:rsid w:val="00697505"/>
    <w:rsid w:val="00697544"/>
    <w:rsid w:val="0069781B"/>
    <w:rsid w:val="00697967"/>
    <w:rsid w:val="00697C22"/>
    <w:rsid w:val="00697C74"/>
    <w:rsid w:val="00697D16"/>
    <w:rsid w:val="00697D3D"/>
    <w:rsid w:val="006A0807"/>
    <w:rsid w:val="006A0C1E"/>
    <w:rsid w:val="006A0C84"/>
    <w:rsid w:val="006A131A"/>
    <w:rsid w:val="006A1F1C"/>
    <w:rsid w:val="006A21B5"/>
    <w:rsid w:val="006A2D13"/>
    <w:rsid w:val="006A2F8E"/>
    <w:rsid w:val="006A2FA9"/>
    <w:rsid w:val="006A3209"/>
    <w:rsid w:val="006A34B3"/>
    <w:rsid w:val="006A3864"/>
    <w:rsid w:val="006A3A2D"/>
    <w:rsid w:val="006A3BB6"/>
    <w:rsid w:val="006A3ECA"/>
    <w:rsid w:val="006A3F02"/>
    <w:rsid w:val="006A4325"/>
    <w:rsid w:val="006A4819"/>
    <w:rsid w:val="006A4A27"/>
    <w:rsid w:val="006A4C33"/>
    <w:rsid w:val="006A54B3"/>
    <w:rsid w:val="006A55D7"/>
    <w:rsid w:val="006A5846"/>
    <w:rsid w:val="006A62ED"/>
    <w:rsid w:val="006A65F7"/>
    <w:rsid w:val="006A6987"/>
    <w:rsid w:val="006A6C07"/>
    <w:rsid w:val="006A6D19"/>
    <w:rsid w:val="006A6D96"/>
    <w:rsid w:val="006A72A0"/>
    <w:rsid w:val="006A74E7"/>
    <w:rsid w:val="006A76AF"/>
    <w:rsid w:val="006A7AD3"/>
    <w:rsid w:val="006A7B91"/>
    <w:rsid w:val="006A7CB1"/>
    <w:rsid w:val="006A7E93"/>
    <w:rsid w:val="006A7F8A"/>
    <w:rsid w:val="006B0030"/>
    <w:rsid w:val="006B0087"/>
    <w:rsid w:val="006B02A5"/>
    <w:rsid w:val="006B0337"/>
    <w:rsid w:val="006B097E"/>
    <w:rsid w:val="006B0FF2"/>
    <w:rsid w:val="006B1195"/>
    <w:rsid w:val="006B129E"/>
    <w:rsid w:val="006B1BCF"/>
    <w:rsid w:val="006B1E47"/>
    <w:rsid w:val="006B247E"/>
    <w:rsid w:val="006B2643"/>
    <w:rsid w:val="006B299E"/>
    <w:rsid w:val="006B2C07"/>
    <w:rsid w:val="006B2E1F"/>
    <w:rsid w:val="006B2E6C"/>
    <w:rsid w:val="006B2F9C"/>
    <w:rsid w:val="006B322B"/>
    <w:rsid w:val="006B385E"/>
    <w:rsid w:val="006B3BEA"/>
    <w:rsid w:val="006B3CA6"/>
    <w:rsid w:val="006B3D40"/>
    <w:rsid w:val="006B3FA1"/>
    <w:rsid w:val="006B40B5"/>
    <w:rsid w:val="006B4129"/>
    <w:rsid w:val="006B4B56"/>
    <w:rsid w:val="006B504A"/>
    <w:rsid w:val="006B51EA"/>
    <w:rsid w:val="006B523D"/>
    <w:rsid w:val="006B5432"/>
    <w:rsid w:val="006B572C"/>
    <w:rsid w:val="006B5800"/>
    <w:rsid w:val="006B590D"/>
    <w:rsid w:val="006B5972"/>
    <w:rsid w:val="006B599B"/>
    <w:rsid w:val="006B5A35"/>
    <w:rsid w:val="006B5B8F"/>
    <w:rsid w:val="006B5C13"/>
    <w:rsid w:val="006B5D54"/>
    <w:rsid w:val="006B647E"/>
    <w:rsid w:val="006B68BC"/>
    <w:rsid w:val="006B6F73"/>
    <w:rsid w:val="006B75B9"/>
    <w:rsid w:val="006B76F2"/>
    <w:rsid w:val="006B7813"/>
    <w:rsid w:val="006B796B"/>
    <w:rsid w:val="006B7AA6"/>
    <w:rsid w:val="006B7EB5"/>
    <w:rsid w:val="006B7EBF"/>
    <w:rsid w:val="006C00B8"/>
    <w:rsid w:val="006C0242"/>
    <w:rsid w:val="006C0383"/>
    <w:rsid w:val="006C05AF"/>
    <w:rsid w:val="006C0751"/>
    <w:rsid w:val="006C0843"/>
    <w:rsid w:val="006C09AC"/>
    <w:rsid w:val="006C0DFE"/>
    <w:rsid w:val="006C0F0A"/>
    <w:rsid w:val="006C0F6F"/>
    <w:rsid w:val="006C10FE"/>
    <w:rsid w:val="006C15E4"/>
    <w:rsid w:val="006C23EC"/>
    <w:rsid w:val="006C2513"/>
    <w:rsid w:val="006C2AB9"/>
    <w:rsid w:val="006C2B33"/>
    <w:rsid w:val="006C2B7D"/>
    <w:rsid w:val="006C2CE0"/>
    <w:rsid w:val="006C312A"/>
    <w:rsid w:val="006C317D"/>
    <w:rsid w:val="006C3379"/>
    <w:rsid w:val="006C35A2"/>
    <w:rsid w:val="006C367E"/>
    <w:rsid w:val="006C3A65"/>
    <w:rsid w:val="006C3DB6"/>
    <w:rsid w:val="006C4145"/>
    <w:rsid w:val="006C4235"/>
    <w:rsid w:val="006C427C"/>
    <w:rsid w:val="006C46B0"/>
    <w:rsid w:val="006C49DD"/>
    <w:rsid w:val="006C4AFA"/>
    <w:rsid w:val="006C4D7B"/>
    <w:rsid w:val="006C520F"/>
    <w:rsid w:val="006C5231"/>
    <w:rsid w:val="006C536A"/>
    <w:rsid w:val="006C568F"/>
    <w:rsid w:val="006C5987"/>
    <w:rsid w:val="006C5ED7"/>
    <w:rsid w:val="006C5F8A"/>
    <w:rsid w:val="006C5FA5"/>
    <w:rsid w:val="006C609B"/>
    <w:rsid w:val="006C6A89"/>
    <w:rsid w:val="006C6C2A"/>
    <w:rsid w:val="006C6CA1"/>
    <w:rsid w:val="006C7450"/>
    <w:rsid w:val="006C75DB"/>
    <w:rsid w:val="006C7BC3"/>
    <w:rsid w:val="006C7C45"/>
    <w:rsid w:val="006C7DE1"/>
    <w:rsid w:val="006C7FC7"/>
    <w:rsid w:val="006D02EC"/>
    <w:rsid w:val="006D049E"/>
    <w:rsid w:val="006D04FE"/>
    <w:rsid w:val="006D109A"/>
    <w:rsid w:val="006D16AD"/>
    <w:rsid w:val="006D1745"/>
    <w:rsid w:val="006D1C89"/>
    <w:rsid w:val="006D1CAA"/>
    <w:rsid w:val="006D1FF9"/>
    <w:rsid w:val="006D20CC"/>
    <w:rsid w:val="006D26B4"/>
    <w:rsid w:val="006D297A"/>
    <w:rsid w:val="006D2F2F"/>
    <w:rsid w:val="006D2F5F"/>
    <w:rsid w:val="006D3198"/>
    <w:rsid w:val="006D329E"/>
    <w:rsid w:val="006D3AAE"/>
    <w:rsid w:val="006D3E72"/>
    <w:rsid w:val="006D48AC"/>
    <w:rsid w:val="006D48E2"/>
    <w:rsid w:val="006D4976"/>
    <w:rsid w:val="006D4C8F"/>
    <w:rsid w:val="006D546E"/>
    <w:rsid w:val="006D5BA3"/>
    <w:rsid w:val="006D6131"/>
    <w:rsid w:val="006D6623"/>
    <w:rsid w:val="006D6676"/>
    <w:rsid w:val="006D7581"/>
    <w:rsid w:val="006D7BAC"/>
    <w:rsid w:val="006D7E88"/>
    <w:rsid w:val="006D7ED2"/>
    <w:rsid w:val="006D7EF3"/>
    <w:rsid w:val="006D7FEE"/>
    <w:rsid w:val="006E09FB"/>
    <w:rsid w:val="006E15F2"/>
    <w:rsid w:val="006E20FE"/>
    <w:rsid w:val="006E21E1"/>
    <w:rsid w:val="006E2371"/>
    <w:rsid w:val="006E2388"/>
    <w:rsid w:val="006E2737"/>
    <w:rsid w:val="006E275E"/>
    <w:rsid w:val="006E2AFE"/>
    <w:rsid w:val="006E2B87"/>
    <w:rsid w:val="006E2EB2"/>
    <w:rsid w:val="006E31E7"/>
    <w:rsid w:val="006E345A"/>
    <w:rsid w:val="006E355E"/>
    <w:rsid w:val="006E35F8"/>
    <w:rsid w:val="006E3636"/>
    <w:rsid w:val="006E389F"/>
    <w:rsid w:val="006E3AE7"/>
    <w:rsid w:val="006E3C0A"/>
    <w:rsid w:val="006E41F6"/>
    <w:rsid w:val="006E425C"/>
    <w:rsid w:val="006E42FC"/>
    <w:rsid w:val="006E4381"/>
    <w:rsid w:val="006E43D0"/>
    <w:rsid w:val="006E44FE"/>
    <w:rsid w:val="006E47C2"/>
    <w:rsid w:val="006E488D"/>
    <w:rsid w:val="006E4A7F"/>
    <w:rsid w:val="006E4EE4"/>
    <w:rsid w:val="006E4FAF"/>
    <w:rsid w:val="006E5256"/>
    <w:rsid w:val="006E561E"/>
    <w:rsid w:val="006E59F8"/>
    <w:rsid w:val="006E5C7B"/>
    <w:rsid w:val="006E6101"/>
    <w:rsid w:val="006E6535"/>
    <w:rsid w:val="006E67A6"/>
    <w:rsid w:val="006E6902"/>
    <w:rsid w:val="006E6B00"/>
    <w:rsid w:val="006E6B6A"/>
    <w:rsid w:val="006E7064"/>
    <w:rsid w:val="006E763D"/>
    <w:rsid w:val="006E7C3D"/>
    <w:rsid w:val="006E7F02"/>
    <w:rsid w:val="006F054B"/>
    <w:rsid w:val="006F0A40"/>
    <w:rsid w:val="006F0B3D"/>
    <w:rsid w:val="006F0CB3"/>
    <w:rsid w:val="006F0D14"/>
    <w:rsid w:val="006F0DF2"/>
    <w:rsid w:val="006F1531"/>
    <w:rsid w:val="006F15AA"/>
    <w:rsid w:val="006F15C0"/>
    <w:rsid w:val="006F2AE4"/>
    <w:rsid w:val="006F2B38"/>
    <w:rsid w:val="006F2BA8"/>
    <w:rsid w:val="006F2BCE"/>
    <w:rsid w:val="006F2D07"/>
    <w:rsid w:val="006F33FC"/>
    <w:rsid w:val="006F3415"/>
    <w:rsid w:val="006F34E9"/>
    <w:rsid w:val="006F37F6"/>
    <w:rsid w:val="006F3A0B"/>
    <w:rsid w:val="006F4405"/>
    <w:rsid w:val="006F4DF1"/>
    <w:rsid w:val="006F53A2"/>
    <w:rsid w:val="006F59BD"/>
    <w:rsid w:val="006F5C43"/>
    <w:rsid w:val="006F64A5"/>
    <w:rsid w:val="006F6DE0"/>
    <w:rsid w:val="006F78FC"/>
    <w:rsid w:val="006F7CD8"/>
    <w:rsid w:val="00700423"/>
    <w:rsid w:val="0070076E"/>
    <w:rsid w:val="007008C4"/>
    <w:rsid w:val="00700E60"/>
    <w:rsid w:val="007013BF"/>
    <w:rsid w:val="007016A7"/>
    <w:rsid w:val="0070183F"/>
    <w:rsid w:val="007018BE"/>
    <w:rsid w:val="007020F3"/>
    <w:rsid w:val="00702128"/>
    <w:rsid w:val="00702550"/>
    <w:rsid w:val="007025F3"/>
    <w:rsid w:val="00702794"/>
    <w:rsid w:val="00702964"/>
    <w:rsid w:val="00702BCD"/>
    <w:rsid w:val="007034A1"/>
    <w:rsid w:val="007037A3"/>
    <w:rsid w:val="007038C1"/>
    <w:rsid w:val="00703FA9"/>
    <w:rsid w:val="00704212"/>
    <w:rsid w:val="0070429F"/>
    <w:rsid w:val="007042E9"/>
    <w:rsid w:val="00704361"/>
    <w:rsid w:val="0070460A"/>
    <w:rsid w:val="00704779"/>
    <w:rsid w:val="00704B79"/>
    <w:rsid w:val="00704C01"/>
    <w:rsid w:val="00705022"/>
    <w:rsid w:val="007050C8"/>
    <w:rsid w:val="007052B8"/>
    <w:rsid w:val="007053D5"/>
    <w:rsid w:val="00705444"/>
    <w:rsid w:val="007055D7"/>
    <w:rsid w:val="00706205"/>
    <w:rsid w:val="007064A1"/>
    <w:rsid w:val="007064A5"/>
    <w:rsid w:val="00706A53"/>
    <w:rsid w:val="00707282"/>
    <w:rsid w:val="00707973"/>
    <w:rsid w:val="00707BA7"/>
    <w:rsid w:val="00707DF0"/>
    <w:rsid w:val="007106BF"/>
    <w:rsid w:val="0071076D"/>
    <w:rsid w:val="00710D7F"/>
    <w:rsid w:val="0071120D"/>
    <w:rsid w:val="0071139B"/>
    <w:rsid w:val="00711920"/>
    <w:rsid w:val="00711C83"/>
    <w:rsid w:val="00712055"/>
    <w:rsid w:val="007121BC"/>
    <w:rsid w:val="007121DB"/>
    <w:rsid w:val="00712227"/>
    <w:rsid w:val="0071241E"/>
    <w:rsid w:val="00712D19"/>
    <w:rsid w:val="00713125"/>
    <w:rsid w:val="007137A0"/>
    <w:rsid w:val="00713D3E"/>
    <w:rsid w:val="00713F3A"/>
    <w:rsid w:val="007141E3"/>
    <w:rsid w:val="007141F6"/>
    <w:rsid w:val="00714257"/>
    <w:rsid w:val="00714497"/>
    <w:rsid w:val="007144F1"/>
    <w:rsid w:val="00714568"/>
    <w:rsid w:val="00714E0D"/>
    <w:rsid w:val="00715BB3"/>
    <w:rsid w:val="00715D1D"/>
    <w:rsid w:val="00715F15"/>
    <w:rsid w:val="00716062"/>
    <w:rsid w:val="007165F2"/>
    <w:rsid w:val="00716A39"/>
    <w:rsid w:val="00716AE7"/>
    <w:rsid w:val="00716D0B"/>
    <w:rsid w:val="00716EBE"/>
    <w:rsid w:val="007173DC"/>
    <w:rsid w:val="00717521"/>
    <w:rsid w:val="00717592"/>
    <w:rsid w:val="007175CD"/>
    <w:rsid w:val="007176D6"/>
    <w:rsid w:val="00717951"/>
    <w:rsid w:val="00717DD3"/>
    <w:rsid w:val="007203B6"/>
    <w:rsid w:val="00720612"/>
    <w:rsid w:val="007207F4"/>
    <w:rsid w:val="00720BED"/>
    <w:rsid w:val="007210FF"/>
    <w:rsid w:val="007217DA"/>
    <w:rsid w:val="00721AB1"/>
    <w:rsid w:val="00721E97"/>
    <w:rsid w:val="00721FD6"/>
    <w:rsid w:val="00722231"/>
    <w:rsid w:val="007228C7"/>
    <w:rsid w:val="00722BBA"/>
    <w:rsid w:val="00722D0E"/>
    <w:rsid w:val="007231B1"/>
    <w:rsid w:val="00723C86"/>
    <w:rsid w:val="00723D94"/>
    <w:rsid w:val="00723F05"/>
    <w:rsid w:val="0072431B"/>
    <w:rsid w:val="00724431"/>
    <w:rsid w:val="007244B1"/>
    <w:rsid w:val="00724605"/>
    <w:rsid w:val="00724B28"/>
    <w:rsid w:val="00724D53"/>
    <w:rsid w:val="00724F51"/>
    <w:rsid w:val="0072517E"/>
    <w:rsid w:val="007258DD"/>
    <w:rsid w:val="00725B74"/>
    <w:rsid w:val="00725CCA"/>
    <w:rsid w:val="00725D63"/>
    <w:rsid w:val="00725FEF"/>
    <w:rsid w:val="00725FF4"/>
    <w:rsid w:val="007261F7"/>
    <w:rsid w:val="007261FC"/>
    <w:rsid w:val="0072657F"/>
    <w:rsid w:val="007266C5"/>
    <w:rsid w:val="00726849"/>
    <w:rsid w:val="00726925"/>
    <w:rsid w:val="00726BF0"/>
    <w:rsid w:val="00726F76"/>
    <w:rsid w:val="007273A8"/>
    <w:rsid w:val="00727918"/>
    <w:rsid w:val="007303CD"/>
    <w:rsid w:val="0073086E"/>
    <w:rsid w:val="007308CD"/>
    <w:rsid w:val="00730A67"/>
    <w:rsid w:val="00730DE9"/>
    <w:rsid w:val="00730F03"/>
    <w:rsid w:val="0073128F"/>
    <w:rsid w:val="00731301"/>
    <w:rsid w:val="00731461"/>
    <w:rsid w:val="00731669"/>
    <w:rsid w:val="007317F6"/>
    <w:rsid w:val="00731D99"/>
    <w:rsid w:val="00731DEB"/>
    <w:rsid w:val="00731F5A"/>
    <w:rsid w:val="00731F80"/>
    <w:rsid w:val="0073222C"/>
    <w:rsid w:val="007323AD"/>
    <w:rsid w:val="007325FB"/>
    <w:rsid w:val="0073283E"/>
    <w:rsid w:val="007329E4"/>
    <w:rsid w:val="0073341D"/>
    <w:rsid w:val="00733710"/>
    <w:rsid w:val="00733DCE"/>
    <w:rsid w:val="00733EA5"/>
    <w:rsid w:val="00734241"/>
    <w:rsid w:val="0073425D"/>
    <w:rsid w:val="00734444"/>
    <w:rsid w:val="007344EA"/>
    <w:rsid w:val="00734F8A"/>
    <w:rsid w:val="00735290"/>
    <w:rsid w:val="007353B0"/>
    <w:rsid w:val="007353CC"/>
    <w:rsid w:val="00735593"/>
    <w:rsid w:val="0073585B"/>
    <w:rsid w:val="007359B3"/>
    <w:rsid w:val="00735DC9"/>
    <w:rsid w:val="00736123"/>
    <w:rsid w:val="00736128"/>
    <w:rsid w:val="00736147"/>
    <w:rsid w:val="00736E35"/>
    <w:rsid w:val="00736E38"/>
    <w:rsid w:val="0073719E"/>
    <w:rsid w:val="007375E0"/>
    <w:rsid w:val="00740093"/>
    <w:rsid w:val="00740521"/>
    <w:rsid w:val="00740F4A"/>
    <w:rsid w:val="00741436"/>
    <w:rsid w:val="007414D0"/>
    <w:rsid w:val="00741CA7"/>
    <w:rsid w:val="00741EAA"/>
    <w:rsid w:val="00741EE3"/>
    <w:rsid w:val="0074247B"/>
    <w:rsid w:val="00742F51"/>
    <w:rsid w:val="00743766"/>
    <w:rsid w:val="00743840"/>
    <w:rsid w:val="00743C17"/>
    <w:rsid w:val="00743CA4"/>
    <w:rsid w:val="00744033"/>
    <w:rsid w:val="00744085"/>
    <w:rsid w:val="0074450A"/>
    <w:rsid w:val="007445EB"/>
    <w:rsid w:val="0074488C"/>
    <w:rsid w:val="0074492C"/>
    <w:rsid w:val="0074526F"/>
    <w:rsid w:val="0074545A"/>
    <w:rsid w:val="00745D36"/>
    <w:rsid w:val="00746087"/>
    <w:rsid w:val="00746879"/>
    <w:rsid w:val="00746B2B"/>
    <w:rsid w:val="007474F2"/>
    <w:rsid w:val="007475D7"/>
    <w:rsid w:val="0074778C"/>
    <w:rsid w:val="00747924"/>
    <w:rsid w:val="007479CF"/>
    <w:rsid w:val="00747BFE"/>
    <w:rsid w:val="00750010"/>
    <w:rsid w:val="00750343"/>
    <w:rsid w:val="00750B12"/>
    <w:rsid w:val="0075100C"/>
    <w:rsid w:val="00751714"/>
    <w:rsid w:val="0075191F"/>
    <w:rsid w:val="0075199C"/>
    <w:rsid w:val="00751F64"/>
    <w:rsid w:val="007521BC"/>
    <w:rsid w:val="00752549"/>
    <w:rsid w:val="0075254C"/>
    <w:rsid w:val="0075262C"/>
    <w:rsid w:val="00752857"/>
    <w:rsid w:val="00752F44"/>
    <w:rsid w:val="0075393C"/>
    <w:rsid w:val="00753B1C"/>
    <w:rsid w:val="00753D2D"/>
    <w:rsid w:val="00754556"/>
    <w:rsid w:val="00754D06"/>
    <w:rsid w:val="00754E82"/>
    <w:rsid w:val="0075542C"/>
    <w:rsid w:val="00755B1C"/>
    <w:rsid w:val="00755CC1"/>
    <w:rsid w:val="00755F20"/>
    <w:rsid w:val="00756065"/>
    <w:rsid w:val="0075620C"/>
    <w:rsid w:val="007562AA"/>
    <w:rsid w:val="007563AA"/>
    <w:rsid w:val="007565D4"/>
    <w:rsid w:val="00756B0A"/>
    <w:rsid w:val="00756C9F"/>
    <w:rsid w:val="007570B6"/>
    <w:rsid w:val="007573FF"/>
    <w:rsid w:val="00757638"/>
    <w:rsid w:val="00757C5E"/>
    <w:rsid w:val="007603C7"/>
    <w:rsid w:val="00760509"/>
    <w:rsid w:val="007606CA"/>
    <w:rsid w:val="007607FE"/>
    <w:rsid w:val="00760989"/>
    <w:rsid w:val="00760AC6"/>
    <w:rsid w:val="00760B2D"/>
    <w:rsid w:val="00760E8A"/>
    <w:rsid w:val="00761135"/>
    <w:rsid w:val="007613AD"/>
    <w:rsid w:val="007616C1"/>
    <w:rsid w:val="00761762"/>
    <w:rsid w:val="00761BB0"/>
    <w:rsid w:val="00761F83"/>
    <w:rsid w:val="0076217E"/>
    <w:rsid w:val="00762561"/>
    <w:rsid w:val="00762EBF"/>
    <w:rsid w:val="00762EF4"/>
    <w:rsid w:val="007630E8"/>
    <w:rsid w:val="0076322B"/>
    <w:rsid w:val="0076329D"/>
    <w:rsid w:val="00763388"/>
    <w:rsid w:val="00763694"/>
    <w:rsid w:val="007639A9"/>
    <w:rsid w:val="00764225"/>
    <w:rsid w:val="007646A4"/>
    <w:rsid w:val="007647D1"/>
    <w:rsid w:val="0076556A"/>
    <w:rsid w:val="0076571A"/>
    <w:rsid w:val="0076588E"/>
    <w:rsid w:val="00766294"/>
    <w:rsid w:val="00766592"/>
    <w:rsid w:val="007667A1"/>
    <w:rsid w:val="00766A2A"/>
    <w:rsid w:val="00766D07"/>
    <w:rsid w:val="00766ED0"/>
    <w:rsid w:val="00766FEB"/>
    <w:rsid w:val="0076705A"/>
    <w:rsid w:val="0076728B"/>
    <w:rsid w:val="00767573"/>
    <w:rsid w:val="007675EF"/>
    <w:rsid w:val="00767CD5"/>
    <w:rsid w:val="00767DC5"/>
    <w:rsid w:val="0077032B"/>
    <w:rsid w:val="00770B4D"/>
    <w:rsid w:val="00770CC3"/>
    <w:rsid w:val="00770CD1"/>
    <w:rsid w:val="007714BE"/>
    <w:rsid w:val="00771EE0"/>
    <w:rsid w:val="00772323"/>
    <w:rsid w:val="0077233E"/>
    <w:rsid w:val="007725C6"/>
    <w:rsid w:val="007725F6"/>
    <w:rsid w:val="00772A61"/>
    <w:rsid w:val="00772B02"/>
    <w:rsid w:val="00772EC4"/>
    <w:rsid w:val="00773190"/>
    <w:rsid w:val="00773B9A"/>
    <w:rsid w:val="00773C48"/>
    <w:rsid w:val="00773CB6"/>
    <w:rsid w:val="00774037"/>
    <w:rsid w:val="007748F8"/>
    <w:rsid w:val="00774CFA"/>
    <w:rsid w:val="0077524C"/>
    <w:rsid w:val="007757CA"/>
    <w:rsid w:val="0077594A"/>
    <w:rsid w:val="00775BF1"/>
    <w:rsid w:val="00775CFB"/>
    <w:rsid w:val="00775D3F"/>
    <w:rsid w:val="007762AF"/>
    <w:rsid w:val="0077645A"/>
    <w:rsid w:val="0077645E"/>
    <w:rsid w:val="007765ED"/>
    <w:rsid w:val="0077675A"/>
    <w:rsid w:val="00776ADD"/>
    <w:rsid w:val="0077708F"/>
    <w:rsid w:val="00777229"/>
    <w:rsid w:val="007775A6"/>
    <w:rsid w:val="00777A08"/>
    <w:rsid w:val="00777C42"/>
    <w:rsid w:val="00777D31"/>
    <w:rsid w:val="00777E01"/>
    <w:rsid w:val="00780574"/>
    <w:rsid w:val="007805ED"/>
    <w:rsid w:val="007806BA"/>
    <w:rsid w:val="00780A21"/>
    <w:rsid w:val="0078118B"/>
    <w:rsid w:val="007817E0"/>
    <w:rsid w:val="007820F8"/>
    <w:rsid w:val="0078294B"/>
    <w:rsid w:val="007829CF"/>
    <w:rsid w:val="00782AAF"/>
    <w:rsid w:val="00782AD1"/>
    <w:rsid w:val="00782AD2"/>
    <w:rsid w:val="00782D27"/>
    <w:rsid w:val="00782DD6"/>
    <w:rsid w:val="00783C8A"/>
    <w:rsid w:val="00783CAA"/>
    <w:rsid w:val="00783D8B"/>
    <w:rsid w:val="00783E00"/>
    <w:rsid w:val="0078411A"/>
    <w:rsid w:val="00784238"/>
    <w:rsid w:val="00784702"/>
    <w:rsid w:val="00784E05"/>
    <w:rsid w:val="00785202"/>
    <w:rsid w:val="00785313"/>
    <w:rsid w:val="007853ED"/>
    <w:rsid w:val="00785605"/>
    <w:rsid w:val="00785685"/>
    <w:rsid w:val="0078581D"/>
    <w:rsid w:val="00785AF0"/>
    <w:rsid w:val="00785C93"/>
    <w:rsid w:val="00785D0E"/>
    <w:rsid w:val="00785E3F"/>
    <w:rsid w:val="007861B3"/>
    <w:rsid w:val="007864A1"/>
    <w:rsid w:val="00786626"/>
    <w:rsid w:val="00786E70"/>
    <w:rsid w:val="00786EDC"/>
    <w:rsid w:val="0078776A"/>
    <w:rsid w:val="00787987"/>
    <w:rsid w:val="007900C6"/>
    <w:rsid w:val="007905A6"/>
    <w:rsid w:val="0079084B"/>
    <w:rsid w:val="00790A63"/>
    <w:rsid w:val="00790A6B"/>
    <w:rsid w:val="00790F41"/>
    <w:rsid w:val="0079104E"/>
    <w:rsid w:val="00791190"/>
    <w:rsid w:val="00791324"/>
    <w:rsid w:val="007913B4"/>
    <w:rsid w:val="007914FF"/>
    <w:rsid w:val="007916E2"/>
    <w:rsid w:val="007919FB"/>
    <w:rsid w:val="00791AFF"/>
    <w:rsid w:val="00791B07"/>
    <w:rsid w:val="007922A7"/>
    <w:rsid w:val="007924BE"/>
    <w:rsid w:val="0079276D"/>
    <w:rsid w:val="0079282B"/>
    <w:rsid w:val="00792AA9"/>
    <w:rsid w:val="00792C0B"/>
    <w:rsid w:val="007938D0"/>
    <w:rsid w:val="00793B05"/>
    <w:rsid w:val="007949D9"/>
    <w:rsid w:val="00794CF0"/>
    <w:rsid w:val="00794D09"/>
    <w:rsid w:val="00794F1E"/>
    <w:rsid w:val="00795164"/>
    <w:rsid w:val="00795449"/>
    <w:rsid w:val="007955DC"/>
    <w:rsid w:val="007956DF"/>
    <w:rsid w:val="007956EF"/>
    <w:rsid w:val="0079591C"/>
    <w:rsid w:val="00795D3E"/>
    <w:rsid w:val="00795DF2"/>
    <w:rsid w:val="00796071"/>
    <w:rsid w:val="007960A8"/>
    <w:rsid w:val="00796124"/>
    <w:rsid w:val="0079627D"/>
    <w:rsid w:val="007966AB"/>
    <w:rsid w:val="007969E7"/>
    <w:rsid w:val="00796A7C"/>
    <w:rsid w:val="00796E08"/>
    <w:rsid w:val="00796ED0"/>
    <w:rsid w:val="007970BD"/>
    <w:rsid w:val="00797139"/>
    <w:rsid w:val="007976CB"/>
    <w:rsid w:val="007977B4"/>
    <w:rsid w:val="00797D8E"/>
    <w:rsid w:val="00797EDE"/>
    <w:rsid w:val="007A01B9"/>
    <w:rsid w:val="007A02B1"/>
    <w:rsid w:val="007A0409"/>
    <w:rsid w:val="007A07D1"/>
    <w:rsid w:val="007A0B3F"/>
    <w:rsid w:val="007A1402"/>
    <w:rsid w:val="007A15B8"/>
    <w:rsid w:val="007A1CF4"/>
    <w:rsid w:val="007A1D74"/>
    <w:rsid w:val="007A1DCF"/>
    <w:rsid w:val="007A22B3"/>
    <w:rsid w:val="007A2318"/>
    <w:rsid w:val="007A244D"/>
    <w:rsid w:val="007A2852"/>
    <w:rsid w:val="007A2A63"/>
    <w:rsid w:val="007A2F0A"/>
    <w:rsid w:val="007A2F0B"/>
    <w:rsid w:val="007A2FC9"/>
    <w:rsid w:val="007A3363"/>
    <w:rsid w:val="007A3B5B"/>
    <w:rsid w:val="007A3D85"/>
    <w:rsid w:val="007A3DA4"/>
    <w:rsid w:val="007A43DB"/>
    <w:rsid w:val="007A44C7"/>
    <w:rsid w:val="007A458E"/>
    <w:rsid w:val="007A4704"/>
    <w:rsid w:val="007A4ABC"/>
    <w:rsid w:val="007A570D"/>
    <w:rsid w:val="007A5BEC"/>
    <w:rsid w:val="007A5DD2"/>
    <w:rsid w:val="007A5DEF"/>
    <w:rsid w:val="007A661C"/>
    <w:rsid w:val="007A6727"/>
    <w:rsid w:val="007A67EB"/>
    <w:rsid w:val="007A6F72"/>
    <w:rsid w:val="007A700C"/>
    <w:rsid w:val="007A779D"/>
    <w:rsid w:val="007A7B18"/>
    <w:rsid w:val="007A7C1E"/>
    <w:rsid w:val="007A7C64"/>
    <w:rsid w:val="007B02B7"/>
    <w:rsid w:val="007B09CB"/>
    <w:rsid w:val="007B0A75"/>
    <w:rsid w:val="007B0BBC"/>
    <w:rsid w:val="007B0CEC"/>
    <w:rsid w:val="007B0DE4"/>
    <w:rsid w:val="007B109C"/>
    <w:rsid w:val="007B15AE"/>
    <w:rsid w:val="007B1C06"/>
    <w:rsid w:val="007B1CFB"/>
    <w:rsid w:val="007B2DC0"/>
    <w:rsid w:val="007B2E26"/>
    <w:rsid w:val="007B34D6"/>
    <w:rsid w:val="007B3690"/>
    <w:rsid w:val="007B37E0"/>
    <w:rsid w:val="007B38E3"/>
    <w:rsid w:val="007B3A3E"/>
    <w:rsid w:val="007B3C4E"/>
    <w:rsid w:val="007B3F2D"/>
    <w:rsid w:val="007B481A"/>
    <w:rsid w:val="007B4B73"/>
    <w:rsid w:val="007B4DB1"/>
    <w:rsid w:val="007B51D9"/>
    <w:rsid w:val="007B56D0"/>
    <w:rsid w:val="007B5856"/>
    <w:rsid w:val="007B5DEF"/>
    <w:rsid w:val="007B6168"/>
    <w:rsid w:val="007B68CD"/>
    <w:rsid w:val="007B6BE3"/>
    <w:rsid w:val="007B6DC1"/>
    <w:rsid w:val="007B71A9"/>
    <w:rsid w:val="007B79D8"/>
    <w:rsid w:val="007B7B11"/>
    <w:rsid w:val="007B7F61"/>
    <w:rsid w:val="007C0193"/>
    <w:rsid w:val="007C043F"/>
    <w:rsid w:val="007C0BFC"/>
    <w:rsid w:val="007C0C00"/>
    <w:rsid w:val="007C0DD6"/>
    <w:rsid w:val="007C0E35"/>
    <w:rsid w:val="007C0F1D"/>
    <w:rsid w:val="007C17E2"/>
    <w:rsid w:val="007C22D3"/>
    <w:rsid w:val="007C2525"/>
    <w:rsid w:val="007C26B2"/>
    <w:rsid w:val="007C296C"/>
    <w:rsid w:val="007C2B5A"/>
    <w:rsid w:val="007C30D1"/>
    <w:rsid w:val="007C3A30"/>
    <w:rsid w:val="007C41CF"/>
    <w:rsid w:val="007C438C"/>
    <w:rsid w:val="007C444F"/>
    <w:rsid w:val="007C454A"/>
    <w:rsid w:val="007C52B3"/>
    <w:rsid w:val="007C53AB"/>
    <w:rsid w:val="007C5461"/>
    <w:rsid w:val="007C562B"/>
    <w:rsid w:val="007C5899"/>
    <w:rsid w:val="007C5EC6"/>
    <w:rsid w:val="007C5F58"/>
    <w:rsid w:val="007C6476"/>
    <w:rsid w:val="007C6F42"/>
    <w:rsid w:val="007C7018"/>
    <w:rsid w:val="007C75F5"/>
    <w:rsid w:val="007C796A"/>
    <w:rsid w:val="007C79D3"/>
    <w:rsid w:val="007C7D71"/>
    <w:rsid w:val="007C7ED2"/>
    <w:rsid w:val="007D0066"/>
    <w:rsid w:val="007D011C"/>
    <w:rsid w:val="007D043D"/>
    <w:rsid w:val="007D091C"/>
    <w:rsid w:val="007D0DEB"/>
    <w:rsid w:val="007D0FBA"/>
    <w:rsid w:val="007D152C"/>
    <w:rsid w:val="007D18E6"/>
    <w:rsid w:val="007D196C"/>
    <w:rsid w:val="007D1A15"/>
    <w:rsid w:val="007D1A86"/>
    <w:rsid w:val="007D1B25"/>
    <w:rsid w:val="007D1C28"/>
    <w:rsid w:val="007D1F16"/>
    <w:rsid w:val="007D1F3E"/>
    <w:rsid w:val="007D1F41"/>
    <w:rsid w:val="007D229B"/>
    <w:rsid w:val="007D23A1"/>
    <w:rsid w:val="007D267B"/>
    <w:rsid w:val="007D26C5"/>
    <w:rsid w:val="007D2A53"/>
    <w:rsid w:val="007D3AE4"/>
    <w:rsid w:val="007D4155"/>
    <w:rsid w:val="007D42FB"/>
    <w:rsid w:val="007D4931"/>
    <w:rsid w:val="007D51F0"/>
    <w:rsid w:val="007D5309"/>
    <w:rsid w:val="007D5841"/>
    <w:rsid w:val="007D5F6B"/>
    <w:rsid w:val="007D6077"/>
    <w:rsid w:val="007D66EB"/>
    <w:rsid w:val="007D68A5"/>
    <w:rsid w:val="007D6C92"/>
    <w:rsid w:val="007D74FC"/>
    <w:rsid w:val="007D78D3"/>
    <w:rsid w:val="007D78EC"/>
    <w:rsid w:val="007D7993"/>
    <w:rsid w:val="007D79BE"/>
    <w:rsid w:val="007D79F9"/>
    <w:rsid w:val="007D7DF5"/>
    <w:rsid w:val="007E0208"/>
    <w:rsid w:val="007E0974"/>
    <w:rsid w:val="007E0BF9"/>
    <w:rsid w:val="007E0DEC"/>
    <w:rsid w:val="007E0F53"/>
    <w:rsid w:val="007E1370"/>
    <w:rsid w:val="007E19F0"/>
    <w:rsid w:val="007E1AA6"/>
    <w:rsid w:val="007E1C57"/>
    <w:rsid w:val="007E2243"/>
    <w:rsid w:val="007E2332"/>
    <w:rsid w:val="007E2844"/>
    <w:rsid w:val="007E2A7E"/>
    <w:rsid w:val="007E31D3"/>
    <w:rsid w:val="007E37D8"/>
    <w:rsid w:val="007E388A"/>
    <w:rsid w:val="007E3A12"/>
    <w:rsid w:val="007E3AB3"/>
    <w:rsid w:val="007E3E51"/>
    <w:rsid w:val="007E3FF4"/>
    <w:rsid w:val="007E42ED"/>
    <w:rsid w:val="007E44AE"/>
    <w:rsid w:val="007E4888"/>
    <w:rsid w:val="007E5030"/>
    <w:rsid w:val="007E522E"/>
    <w:rsid w:val="007E545B"/>
    <w:rsid w:val="007E5A31"/>
    <w:rsid w:val="007E66CF"/>
    <w:rsid w:val="007E69D8"/>
    <w:rsid w:val="007E6EA9"/>
    <w:rsid w:val="007E6FCC"/>
    <w:rsid w:val="007E71F7"/>
    <w:rsid w:val="007E74F1"/>
    <w:rsid w:val="007E7A5A"/>
    <w:rsid w:val="007F053C"/>
    <w:rsid w:val="007F0554"/>
    <w:rsid w:val="007F0600"/>
    <w:rsid w:val="007F0824"/>
    <w:rsid w:val="007F0A93"/>
    <w:rsid w:val="007F0ED2"/>
    <w:rsid w:val="007F1030"/>
    <w:rsid w:val="007F106F"/>
    <w:rsid w:val="007F1BE6"/>
    <w:rsid w:val="007F1D43"/>
    <w:rsid w:val="007F1F50"/>
    <w:rsid w:val="007F20EB"/>
    <w:rsid w:val="007F29B4"/>
    <w:rsid w:val="007F2BE8"/>
    <w:rsid w:val="007F2F71"/>
    <w:rsid w:val="007F315D"/>
    <w:rsid w:val="007F376F"/>
    <w:rsid w:val="007F3852"/>
    <w:rsid w:val="007F3B58"/>
    <w:rsid w:val="007F3C9E"/>
    <w:rsid w:val="007F3CAF"/>
    <w:rsid w:val="007F40B8"/>
    <w:rsid w:val="007F42C8"/>
    <w:rsid w:val="007F453C"/>
    <w:rsid w:val="007F46F2"/>
    <w:rsid w:val="007F48B4"/>
    <w:rsid w:val="007F5016"/>
    <w:rsid w:val="007F50E6"/>
    <w:rsid w:val="007F519C"/>
    <w:rsid w:val="007F54B4"/>
    <w:rsid w:val="007F57F9"/>
    <w:rsid w:val="007F5BD7"/>
    <w:rsid w:val="007F6AB7"/>
    <w:rsid w:val="007F6E7D"/>
    <w:rsid w:val="007F7565"/>
    <w:rsid w:val="007F77A1"/>
    <w:rsid w:val="007F7809"/>
    <w:rsid w:val="007F7934"/>
    <w:rsid w:val="007F79EC"/>
    <w:rsid w:val="007F7C87"/>
    <w:rsid w:val="0080028D"/>
    <w:rsid w:val="00800452"/>
    <w:rsid w:val="00800549"/>
    <w:rsid w:val="008011D0"/>
    <w:rsid w:val="00801444"/>
    <w:rsid w:val="00801CB5"/>
    <w:rsid w:val="00801F0D"/>
    <w:rsid w:val="008020F7"/>
    <w:rsid w:val="008024AF"/>
    <w:rsid w:val="008026A2"/>
    <w:rsid w:val="00802903"/>
    <w:rsid w:val="00802940"/>
    <w:rsid w:val="00802A1F"/>
    <w:rsid w:val="00802E08"/>
    <w:rsid w:val="00802EA1"/>
    <w:rsid w:val="00802FAD"/>
    <w:rsid w:val="00803465"/>
    <w:rsid w:val="00803959"/>
    <w:rsid w:val="008041E7"/>
    <w:rsid w:val="008044E1"/>
    <w:rsid w:val="00804795"/>
    <w:rsid w:val="00804ADD"/>
    <w:rsid w:val="00804B81"/>
    <w:rsid w:val="00804C50"/>
    <w:rsid w:val="00804D87"/>
    <w:rsid w:val="00805230"/>
    <w:rsid w:val="0080546A"/>
    <w:rsid w:val="00805611"/>
    <w:rsid w:val="00805C91"/>
    <w:rsid w:val="00805EA2"/>
    <w:rsid w:val="008060F5"/>
    <w:rsid w:val="00806123"/>
    <w:rsid w:val="008061BF"/>
    <w:rsid w:val="00806D6C"/>
    <w:rsid w:val="00806D83"/>
    <w:rsid w:val="00806F3D"/>
    <w:rsid w:val="00807262"/>
    <w:rsid w:val="00807404"/>
    <w:rsid w:val="00807A2F"/>
    <w:rsid w:val="00807C9A"/>
    <w:rsid w:val="0081028B"/>
    <w:rsid w:val="00810E62"/>
    <w:rsid w:val="0081154B"/>
    <w:rsid w:val="00811703"/>
    <w:rsid w:val="0081186A"/>
    <w:rsid w:val="0081199F"/>
    <w:rsid w:val="00811C68"/>
    <w:rsid w:val="00812111"/>
    <w:rsid w:val="0081256B"/>
    <w:rsid w:val="00812F6A"/>
    <w:rsid w:val="008130C4"/>
    <w:rsid w:val="008134AF"/>
    <w:rsid w:val="008137F2"/>
    <w:rsid w:val="008138A6"/>
    <w:rsid w:val="00813AA7"/>
    <w:rsid w:val="00813AE6"/>
    <w:rsid w:val="00813B7C"/>
    <w:rsid w:val="0081408D"/>
    <w:rsid w:val="0081455D"/>
    <w:rsid w:val="00814737"/>
    <w:rsid w:val="00814A89"/>
    <w:rsid w:val="00814AF1"/>
    <w:rsid w:val="00814CBF"/>
    <w:rsid w:val="0081532D"/>
    <w:rsid w:val="0081534B"/>
    <w:rsid w:val="008160B8"/>
    <w:rsid w:val="00816773"/>
    <w:rsid w:val="00816AD9"/>
    <w:rsid w:val="008170FC"/>
    <w:rsid w:val="008174CC"/>
    <w:rsid w:val="00817AD5"/>
    <w:rsid w:val="00817DE0"/>
    <w:rsid w:val="008201A4"/>
    <w:rsid w:val="00820230"/>
    <w:rsid w:val="00820781"/>
    <w:rsid w:val="00820784"/>
    <w:rsid w:val="00820BEC"/>
    <w:rsid w:val="00820D10"/>
    <w:rsid w:val="00821A97"/>
    <w:rsid w:val="00821C7B"/>
    <w:rsid w:val="00821E58"/>
    <w:rsid w:val="00821FA1"/>
    <w:rsid w:val="00822376"/>
    <w:rsid w:val="008224B2"/>
    <w:rsid w:val="008229CB"/>
    <w:rsid w:val="00822A27"/>
    <w:rsid w:val="00822BDB"/>
    <w:rsid w:val="0082325A"/>
    <w:rsid w:val="008232C1"/>
    <w:rsid w:val="00823C25"/>
    <w:rsid w:val="00823ED6"/>
    <w:rsid w:val="00823EFC"/>
    <w:rsid w:val="008242B4"/>
    <w:rsid w:val="00824A4C"/>
    <w:rsid w:val="00824AD7"/>
    <w:rsid w:val="00824C35"/>
    <w:rsid w:val="00824F7C"/>
    <w:rsid w:val="00824FEE"/>
    <w:rsid w:val="008255BF"/>
    <w:rsid w:val="00826273"/>
    <w:rsid w:val="00826D8B"/>
    <w:rsid w:val="0082714A"/>
    <w:rsid w:val="008271B2"/>
    <w:rsid w:val="008277AB"/>
    <w:rsid w:val="00827977"/>
    <w:rsid w:val="00827BDA"/>
    <w:rsid w:val="00827CA7"/>
    <w:rsid w:val="00827E20"/>
    <w:rsid w:val="00827F43"/>
    <w:rsid w:val="00830582"/>
    <w:rsid w:val="008308C6"/>
    <w:rsid w:val="008308F6"/>
    <w:rsid w:val="00830EF3"/>
    <w:rsid w:val="00830FDC"/>
    <w:rsid w:val="0083126E"/>
    <w:rsid w:val="00831635"/>
    <w:rsid w:val="008316FB"/>
    <w:rsid w:val="0083189D"/>
    <w:rsid w:val="0083193C"/>
    <w:rsid w:val="00831A95"/>
    <w:rsid w:val="00831ACB"/>
    <w:rsid w:val="00831E00"/>
    <w:rsid w:val="00832053"/>
    <w:rsid w:val="00832677"/>
    <w:rsid w:val="008329F5"/>
    <w:rsid w:val="00832BF2"/>
    <w:rsid w:val="00832CB3"/>
    <w:rsid w:val="00832CBF"/>
    <w:rsid w:val="00832D00"/>
    <w:rsid w:val="00832DE8"/>
    <w:rsid w:val="0083304D"/>
    <w:rsid w:val="008330CB"/>
    <w:rsid w:val="008330DD"/>
    <w:rsid w:val="008333B5"/>
    <w:rsid w:val="008334A8"/>
    <w:rsid w:val="008338DE"/>
    <w:rsid w:val="00833AF8"/>
    <w:rsid w:val="00833DDC"/>
    <w:rsid w:val="00833E11"/>
    <w:rsid w:val="0083402D"/>
    <w:rsid w:val="0083409F"/>
    <w:rsid w:val="008341E3"/>
    <w:rsid w:val="008342F2"/>
    <w:rsid w:val="00834471"/>
    <w:rsid w:val="0083447F"/>
    <w:rsid w:val="008345FB"/>
    <w:rsid w:val="00834F06"/>
    <w:rsid w:val="00834F81"/>
    <w:rsid w:val="008355F2"/>
    <w:rsid w:val="008357CA"/>
    <w:rsid w:val="0083589A"/>
    <w:rsid w:val="008358F8"/>
    <w:rsid w:val="00835B5F"/>
    <w:rsid w:val="00835C9F"/>
    <w:rsid w:val="00835F35"/>
    <w:rsid w:val="00835FC4"/>
    <w:rsid w:val="008361C6"/>
    <w:rsid w:val="008364F8"/>
    <w:rsid w:val="00836E78"/>
    <w:rsid w:val="0083734F"/>
    <w:rsid w:val="00837490"/>
    <w:rsid w:val="008375D3"/>
    <w:rsid w:val="008375DE"/>
    <w:rsid w:val="00837ABD"/>
    <w:rsid w:val="00837BF1"/>
    <w:rsid w:val="00837EB3"/>
    <w:rsid w:val="00837FB2"/>
    <w:rsid w:val="00840842"/>
    <w:rsid w:val="008409D1"/>
    <w:rsid w:val="00840C5A"/>
    <w:rsid w:val="008412E6"/>
    <w:rsid w:val="00841323"/>
    <w:rsid w:val="00841348"/>
    <w:rsid w:val="00841565"/>
    <w:rsid w:val="00841767"/>
    <w:rsid w:val="0084181F"/>
    <w:rsid w:val="0084246F"/>
    <w:rsid w:val="00842AA3"/>
    <w:rsid w:val="00842D57"/>
    <w:rsid w:val="00842DBD"/>
    <w:rsid w:val="00842FB2"/>
    <w:rsid w:val="008431DB"/>
    <w:rsid w:val="00843CEC"/>
    <w:rsid w:val="00843D9A"/>
    <w:rsid w:val="00843FED"/>
    <w:rsid w:val="0084410D"/>
    <w:rsid w:val="008441B9"/>
    <w:rsid w:val="008443F7"/>
    <w:rsid w:val="00844937"/>
    <w:rsid w:val="00844B35"/>
    <w:rsid w:val="008452AF"/>
    <w:rsid w:val="008454BF"/>
    <w:rsid w:val="00845655"/>
    <w:rsid w:val="008461E3"/>
    <w:rsid w:val="00846233"/>
    <w:rsid w:val="008466A5"/>
    <w:rsid w:val="008466AB"/>
    <w:rsid w:val="008466F8"/>
    <w:rsid w:val="00846DBF"/>
    <w:rsid w:val="00846E55"/>
    <w:rsid w:val="0084734D"/>
    <w:rsid w:val="00847472"/>
    <w:rsid w:val="00847563"/>
    <w:rsid w:val="00847947"/>
    <w:rsid w:val="00850091"/>
    <w:rsid w:val="008509F6"/>
    <w:rsid w:val="00850CDC"/>
    <w:rsid w:val="00850CF6"/>
    <w:rsid w:val="00850EDE"/>
    <w:rsid w:val="00851065"/>
    <w:rsid w:val="008510CA"/>
    <w:rsid w:val="00851149"/>
    <w:rsid w:val="008513E1"/>
    <w:rsid w:val="00851684"/>
    <w:rsid w:val="00851692"/>
    <w:rsid w:val="008517ED"/>
    <w:rsid w:val="00851921"/>
    <w:rsid w:val="00851D47"/>
    <w:rsid w:val="008521F2"/>
    <w:rsid w:val="00852AC3"/>
    <w:rsid w:val="008536D7"/>
    <w:rsid w:val="00853D93"/>
    <w:rsid w:val="0085424D"/>
    <w:rsid w:val="0085441E"/>
    <w:rsid w:val="00854786"/>
    <w:rsid w:val="008547CD"/>
    <w:rsid w:val="00854945"/>
    <w:rsid w:val="00854A11"/>
    <w:rsid w:val="00854F18"/>
    <w:rsid w:val="00855416"/>
    <w:rsid w:val="00855EB2"/>
    <w:rsid w:val="00855F7D"/>
    <w:rsid w:val="0085620D"/>
    <w:rsid w:val="008566A5"/>
    <w:rsid w:val="008567B8"/>
    <w:rsid w:val="00857513"/>
    <w:rsid w:val="00857955"/>
    <w:rsid w:val="00857ADF"/>
    <w:rsid w:val="00857B70"/>
    <w:rsid w:val="00857E27"/>
    <w:rsid w:val="00860899"/>
    <w:rsid w:val="00860FC9"/>
    <w:rsid w:val="008613C0"/>
    <w:rsid w:val="008613CA"/>
    <w:rsid w:val="008616CE"/>
    <w:rsid w:val="00861771"/>
    <w:rsid w:val="0086192C"/>
    <w:rsid w:val="00861A03"/>
    <w:rsid w:val="00861DBD"/>
    <w:rsid w:val="00861FA4"/>
    <w:rsid w:val="00861FBF"/>
    <w:rsid w:val="0086205D"/>
    <w:rsid w:val="008620B2"/>
    <w:rsid w:val="008622A8"/>
    <w:rsid w:val="00862501"/>
    <w:rsid w:val="00862613"/>
    <w:rsid w:val="00862F4C"/>
    <w:rsid w:val="00862F60"/>
    <w:rsid w:val="00863136"/>
    <w:rsid w:val="0086334A"/>
    <w:rsid w:val="00863369"/>
    <w:rsid w:val="008635C4"/>
    <w:rsid w:val="0086365F"/>
    <w:rsid w:val="008637BE"/>
    <w:rsid w:val="0086382D"/>
    <w:rsid w:val="00863CFF"/>
    <w:rsid w:val="00864364"/>
    <w:rsid w:val="0086452A"/>
    <w:rsid w:val="0086454F"/>
    <w:rsid w:val="008647ED"/>
    <w:rsid w:val="00864F9A"/>
    <w:rsid w:val="00865299"/>
    <w:rsid w:val="008657CE"/>
    <w:rsid w:val="00865923"/>
    <w:rsid w:val="00865BC0"/>
    <w:rsid w:val="008665DF"/>
    <w:rsid w:val="0086677B"/>
    <w:rsid w:val="00866999"/>
    <w:rsid w:val="00866CB5"/>
    <w:rsid w:val="0086747D"/>
    <w:rsid w:val="00867794"/>
    <w:rsid w:val="00867910"/>
    <w:rsid w:val="008679EF"/>
    <w:rsid w:val="00867A46"/>
    <w:rsid w:val="00867BE7"/>
    <w:rsid w:val="00867EC3"/>
    <w:rsid w:val="00867F34"/>
    <w:rsid w:val="008707BA"/>
    <w:rsid w:val="00870A8A"/>
    <w:rsid w:val="00870BD3"/>
    <w:rsid w:val="00870EA4"/>
    <w:rsid w:val="00871574"/>
    <w:rsid w:val="00871943"/>
    <w:rsid w:val="00871A4A"/>
    <w:rsid w:val="00871CF9"/>
    <w:rsid w:val="00871E08"/>
    <w:rsid w:val="00871EC3"/>
    <w:rsid w:val="00872640"/>
    <w:rsid w:val="00872786"/>
    <w:rsid w:val="0087280F"/>
    <w:rsid w:val="008733EC"/>
    <w:rsid w:val="00874047"/>
    <w:rsid w:val="0087425A"/>
    <w:rsid w:val="00874EE3"/>
    <w:rsid w:val="00875797"/>
    <w:rsid w:val="00875CF1"/>
    <w:rsid w:val="00875ECA"/>
    <w:rsid w:val="00875FB6"/>
    <w:rsid w:val="008760DB"/>
    <w:rsid w:val="008763FE"/>
    <w:rsid w:val="0087660A"/>
    <w:rsid w:val="008767D8"/>
    <w:rsid w:val="00876828"/>
    <w:rsid w:val="00876876"/>
    <w:rsid w:val="008769BD"/>
    <w:rsid w:val="00876C64"/>
    <w:rsid w:val="00876DE9"/>
    <w:rsid w:val="00876FA3"/>
    <w:rsid w:val="0087748E"/>
    <w:rsid w:val="008774C1"/>
    <w:rsid w:val="0087758D"/>
    <w:rsid w:val="00877626"/>
    <w:rsid w:val="00877792"/>
    <w:rsid w:val="00877908"/>
    <w:rsid w:val="00880275"/>
    <w:rsid w:val="00880411"/>
    <w:rsid w:val="00880795"/>
    <w:rsid w:val="00880A3D"/>
    <w:rsid w:val="00880C54"/>
    <w:rsid w:val="00880FF3"/>
    <w:rsid w:val="00881084"/>
    <w:rsid w:val="00881106"/>
    <w:rsid w:val="008814D3"/>
    <w:rsid w:val="008818BA"/>
    <w:rsid w:val="00881AA8"/>
    <w:rsid w:val="00881EED"/>
    <w:rsid w:val="0088213B"/>
    <w:rsid w:val="0088215D"/>
    <w:rsid w:val="00882AF0"/>
    <w:rsid w:val="00883160"/>
    <w:rsid w:val="008831E1"/>
    <w:rsid w:val="0088359C"/>
    <w:rsid w:val="008835DB"/>
    <w:rsid w:val="0088368D"/>
    <w:rsid w:val="00883FB3"/>
    <w:rsid w:val="00884106"/>
    <w:rsid w:val="00884254"/>
    <w:rsid w:val="00884883"/>
    <w:rsid w:val="00884BC3"/>
    <w:rsid w:val="00884C1F"/>
    <w:rsid w:val="00884EE8"/>
    <w:rsid w:val="008850F1"/>
    <w:rsid w:val="00885457"/>
    <w:rsid w:val="008856E3"/>
    <w:rsid w:val="00885938"/>
    <w:rsid w:val="00885FA7"/>
    <w:rsid w:val="008864D4"/>
    <w:rsid w:val="00886633"/>
    <w:rsid w:val="008866E9"/>
    <w:rsid w:val="008867CB"/>
    <w:rsid w:val="008871C8"/>
    <w:rsid w:val="00887426"/>
    <w:rsid w:val="00887953"/>
    <w:rsid w:val="00887D38"/>
    <w:rsid w:val="00890087"/>
    <w:rsid w:val="0089061D"/>
    <w:rsid w:val="008906C8"/>
    <w:rsid w:val="00890822"/>
    <w:rsid w:val="00890891"/>
    <w:rsid w:val="00890926"/>
    <w:rsid w:val="00890F82"/>
    <w:rsid w:val="00891045"/>
    <w:rsid w:val="008910AD"/>
    <w:rsid w:val="008912A0"/>
    <w:rsid w:val="008912BC"/>
    <w:rsid w:val="0089137A"/>
    <w:rsid w:val="0089149E"/>
    <w:rsid w:val="008918A3"/>
    <w:rsid w:val="008919A4"/>
    <w:rsid w:val="00891B5F"/>
    <w:rsid w:val="00891C06"/>
    <w:rsid w:val="0089249B"/>
    <w:rsid w:val="00892B76"/>
    <w:rsid w:val="00892CC1"/>
    <w:rsid w:val="0089310D"/>
    <w:rsid w:val="00893797"/>
    <w:rsid w:val="0089393C"/>
    <w:rsid w:val="00893A13"/>
    <w:rsid w:val="00893C26"/>
    <w:rsid w:val="00893ED9"/>
    <w:rsid w:val="00894248"/>
    <w:rsid w:val="008943EE"/>
    <w:rsid w:val="00894528"/>
    <w:rsid w:val="008947CD"/>
    <w:rsid w:val="00894833"/>
    <w:rsid w:val="008950CB"/>
    <w:rsid w:val="00895E32"/>
    <w:rsid w:val="00895E37"/>
    <w:rsid w:val="008960F2"/>
    <w:rsid w:val="008964AC"/>
    <w:rsid w:val="008971ED"/>
    <w:rsid w:val="0089760F"/>
    <w:rsid w:val="0089767D"/>
    <w:rsid w:val="00897BE7"/>
    <w:rsid w:val="008A00B7"/>
    <w:rsid w:val="008A04E8"/>
    <w:rsid w:val="008A06B7"/>
    <w:rsid w:val="008A088B"/>
    <w:rsid w:val="008A0BAF"/>
    <w:rsid w:val="008A0C44"/>
    <w:rsid w:val="008A0CA7"/>
    <w:rsid w:val="008A0EAE"/>
    <w:rsid w:val="008A0F58"/>
    <w:rsid w:val="008A1481"/>
    <w:rsid w:val="008A15C0"/>
    <w:rsid w:val="008A17ED"/>
    <w:rsid w:val="008A1C47"/>
    <w:rsid w:val="008A1EF4"/>
    <w:rsid w:val="008A1FB4"/>
    <w:rsid w:val="008A2195"/>
    <w:rsid w:val="008A2492"/>
    <w:rsid w:val="008A267B"/>
    <w:rsid w:val="008A26C3"/>
    <w:rsid w:val="008A29B8"/>
    <w:rsid w:val="008A2B49"/>
    <w:rsid w:val="008A2BF8"/>
    <w:rsid w:val="008A2C92"/>
    <w:rsid w:val="008A3316"/>
    <w:rsid w:val="008A3A3A"/>
    <w:rsid w:val="008A3DCC"/>
    <w:rsid w:val="008A4828"/>
    <w:rsid w:val="008A4B63"/>
    <w:rsid w:val="008A4C92"/>
    <w:rsid w:val="008A5334"/>
    <w:rsid w:val="008A5C0B"/>
    <w:rsid w:val="008A5DE3"/>
    <w:rsid w:val="008A5E40"/>
    <w:rsid w:val="008A6123"/>
    <w:rsid w:val="008A64BC"/>
    <w:rsid w:val="008A663E"/>
    <w:rsid w:val="008A675D"/>
    <w:rsid w:val="008A6F26"/>
    <w:rsid w:val="008A6F8A"/>
    <w:rsid w:val="008A77BF"/>
    <w:rsid w:val="008A794C"/>
    <w:rsid w:val="008A7980"/>
    <w:rsid w:val="008A7C05"/>
    <w:rsid w:val="008A7CD6"/>
    <w:rsid w:val="008A7D3C"/>
    <w:rsid w:val="008B09B2"/>
    <w:rsid w:val="008B0B08"/>
    <w:rsid w:val="008B0BBD"/>
    <w:rsid w:val="008B10C9"/>
    <w:rsid w:val="008B1359"/>
    <w:rsid w:val="008B156F"/>
    <w:rsid w:val="008B1652"/>
    <w:rsid w:val="008B1681"/>
    <w:rsid w:val="008B1923"/>
    <w:rsid w:val="008B1F31"/>
    <w:rsid w:val="008B1F8D"/>
    <w:rsid w:val="008B1FC8"/>
    <w:rsid w:val="008B25CA"/>
    <w:rsid w:val="008B2747"/>
    <w:rsid w:val="008B2782"/>
    <w:rsid w:val="008B28DB"/>
    <w:rsid w:val="008B3359"/>
    <w:rsid w:val="008B35A1"/>
    <w:rsid w:val="008B35DA"/>
    <w:rsid w:val="008B365C"/>
    <w:rsid w:val="008B391E"/>
    <w:rsid w:val="008B39B1"/>
    <w:rsid w:val="008B39F9"/>
    <w:rsid w:val="008B3E36"/>
    <w:rsid w:val="008B3ECE"/>
    <w:rsid w:val="008B42E0"/>
    <w:rsid w:val="008B4302"/>
    <w:rsid w:val="008B47C0"/>
    <w:rsid w:val="008B4E9F"/>
    <w:rsid w:val="008B5BDD"/>
    <w:rsid w:val="008B6090"/>
    <w:rsid w:val="008B66A8"/>
    <w:rsid w:val="008B6C25"/>
    <w:rsid w:val="008B6F6F"/>
    <w:rsid w:val="008B6FE6"/>
    <w:rsid w:val="008B79F5"/>
    <w:rsid w:val="008B7A57"/>
    <w:rsid w:val="008C0052"/>
    <w:rsid w:val="008C008F"/>
    <w:rsid w:val="008C0145"/>
    <w:rsid w:val="008C0A28"/>
    <w:rsid w:val="008C0A4A"/>
    <w:rsid w:val="008C0E6B"/>
    <w:rsid w:val="008C10EB"/>
    <w:rsid w:val="008C141A"/>
    <w:rsid w:val="008C14F6"/>
    <w:rsid w:val="008C17B2"/>
    <w:rsid w:val="008C1A63"/>
    <w:rsid w:val="008C1E7A"/>
    <w:rsid w:val="008C1FFA"/>
    <w:rsid w:val="008C2102"/>
    <w:rsid w:val="008C2204"/>
    <w:rsid w:val="008C23BA"/>
    <w:rsid w:val="008C2A48"/>
    <w:rsid w:val="008C2A69"/>
    <w:rsid w:val="008C334D"/>
    <w:rsid w:val="008C3965"/>
    <w:rsid w:val="008C3A45"/>
    <w:rsid w:val="008C3EBC"/>
    <w:rsid w:val="008C40EF"/>
    <w:rsid w:val="008C4213"/>
    <w:rsid w:val="008C46B6"/>
    <w:rsid w:val="008C4AD1"/>
    <w:rsid w:val="008C4D63"/>
    <w:rsid w:val="008C50AB"/>
    <w:rsid w:val="008C5285"/>
    <w:rsid w:val="008C5414"/>
    <w:rsid w:val="008C555B"/>
    <w:rsid w:val="008C5A0D"/>
    <w:rsid w:val="008C6244"/>
    <w:rsid w:val="008C663F"/>
    <w:rsid w:val="008C6676"/>
    <w:rsid w:val="008C6AB5"/>
    <w:rsid w:val="008C727F"/>
    <w:rsid w:val="008C73FB"/>
    <w:rsid w:val="008C7428"/>
    <w:rsid w:val="008C7449"/>
    <w:rsid w:val="008C7455"/>
    <w:rsid w:val="008C74B4"/>
    <w:rsid w:val="008C74CA"/>
    <w:rsid w:val="008C75AD"/>
    <w:rsid w:val="008C77FD"/>
    <w:rsid w:val="008C7CA4"/>
    <w:rsid w:val="008C7D12"/>
    <w:rsid w:val="008D00E2"/>
    <w:rsid w:val="008D02B6"/>
    <w:rsid w:val="008D039C"/>
    <w:rsid w:val="008D0400"/>
    <w:rsid w:val="008D07E6"/>
    <w:rsid w:val="008D0A90"/>
    <w:rsid w:val="008D0B3B"/>
    <w:rsid w:val="008D0B7B"/>
    <w:rsid w:val="008D14C7"/>
    <w:rsid w:val="008D1AB7"/>
    <w:rsid w:val="008D1D00"/>
    <w:rsid w:val="008D1F55"/>
    <w:rsid w:val="008D226A"/>
    <w:rsid w:val="008D23F7"/>
    <w:rsid w:val="008D2404"/>
    <w:rsid w:val="008D2BAA"/>
    <w:rsid w:val="008D2FDE"/>
    <w:rsid w:val="008D30AC"/>
    <w:rsid w:val="008D32E8"/>
    <w:rsid w:val="008D34CC"/>
    <w:rsid w:val="008D3680"/>
    <w:rsid w:val="008D3780"/>
    <w:rsid w:val="008D387D"/>
    <w:rsid w:val="008D4060"/>
    <w:rsid w:val="008D420C"/>
    <w:rsid w:val="008D4273"/>
    <w:rsid w:val="008D427D"/>
    <w:rsid w:val="008D4949"/>
    <w:rsid w:val="008D50DF"/>
    <w:rsid w:val="008D510D"/>
    <w:rsid w:val="008D521F"/>
    <w:rsid w:val="008D5379"/>
    <w:rsid w:val="008D5565"/>
    <w:rsid w:val="008D5D07"/>
    <w:rsid w:val="008D6463"/>
    <w:rsid w:val="008D6825"/>
    <w:rsid w:val="008D6968"/>
    <w:rsid w:val="008D6E33"/>
    <w:rsid w:val="008D6F9E"/>
    <w:rsid w:val="008D70EC"/>
    <w:rsid w:val="008D745F"/>
    <w:rsid w:val="008D7C56"/>
    <w:rsid w:val="008D7D5B"/>
    <w:rsid w:val="008E0B64"/>
    <w:rsid w:val="008E0CD9"/>
    <w:rsid w:val="008E0E39"/>
    <w:rsid w:val="008E1683"/>
    <w:rsid w:val="008E16F4"/>
    <w:rsid w:val="008E2006"/>
    <w:rsid w:val="008E21A2"/>
    <w:rsid w:val="008E27DA"/>
    <w:rsid w:val="008E2EC1"/>
    <w:rsid w:val="008E2ECF"/>
    <w:rsid w:val="008E3026"/>
    <w:rsid w:val="008E325D"/>
    <w:rsid w:val="008E363B"/>
    <w:rsid w:val="008E3C94"/>
    <w:rsid w:val="008E4008"/>
    <w:rsid w:val="008E46B9"/>
    <w:rsid w:val="008E48B8"/>
    <w:rsid w:val="008E4DC3"/>
    <w:rsid w:val="008E520B"/>
    <w:rsid w:val="008E5752"/>
    <w:rsid w:val="008E5B3C"/>
    <w:rsid w:val="008E5B5D"/>
    <w:rsid w:val="008E6365"/>
    <w:rsid w:val="008E6AA9"/>
    <w:rsid w:val="008E6AB4"/>
    <w:rsid w:val="008E6BC4"/>
    <w:rsid w:val="008E6F31"/>
    <w:rsid w:val="008E70D5"/>
    <w:rsid w:val="008E7831"/>
    <w:rsid w:val="008E7837"/>
    <w:rsid w:val="008E7B2C"/>
    <w:rsid w:val="008F0092"/>
    <w:rsid w:val="008F035B"/>
    <w:rsid w:val="008F05B4"/>
    <w:rsid w:val="008F0819"/>
    <w:rsid w:val="008F0E39"/>
    <w:rsid w:val="008F0E50"/>
    <w:rsid w:val="008F15F4"/>
    <w:rsid w:val="008F194A"/>
    <w:rsid w:val="008F21EB"/>
    <w:rsid w:val="008F24D9"/>
    <w:rsid w:val="008F2A0F"/>
    <w:rsid w:val="008F2BCD"/>
    <w:rsid w:val="008F3575"/>
    <w:rsid w:val="008F35C0"/>
    <w:rsid w:val="008F36FA"/>
    <w:rsid w:val="008F3E9B"/>
    <w:rsid w:val="008F4081"/>
    <w:rsid w:val="008F4369"/>
    <w:rsid w:val="008F43C0"/>
    <w:rsid w:val="008F43D0"/>
    <w:rsid w:val="008F4435"/>
    <w:rsid w:val="008F4F8A"/>
    <w:rsid w:val="008F5063"/>
    <w:rsid w:val="008F53B8"/>
    <w:rsid w:val="008F5759"/>
    <w:rsid w:val="008F5771"/>
    <w:rsid w:val="008F65CA"/>
    <w:rsid w:val="008F6632"/>
    <w:rsid w:val="008F6CA2"/>
    <w:rsid w:val="008F6DCA"/>
    <w:rsid w:val="008F70C6"/>
    <w:rsid w:val="008F7532"/>
    <w:rsid w:val="008F771D"/>
    <w:rsid w:val="008F7739"/>
    <w:rsid w:val="008F77D3"/>
    <w:rsid w:val="008F7C11"/>
    <w:rsid w:val="008F7E3B"/>
    <w:rsid w:val="009000D1"/>
    <w:rsid w:val="0090031F"/>
    <w:rsid w:val="00900645"/>
    <w:rsid w:val="00900666"/>
    <w:rsid w:val="009008D2"/>
    <w:rsid w:val="00900C4E"/>
    <w:rsid w:val="00900ED2"/>
    <w:rsid w:val="00901083"/>
    <w:rsid w:val="00901139"/>
    <w:rsid w:val="0090143F"/>
    <w:rsid w:val="009022BC"/>
    <w:rsid w:val="00902FAE"/>
    <w:rsid w:val="009030ED"/>
    <w:rsid w:val="00903B17"/>
    <w:rsid w:val="00903CE3"/>
    <w:rsid w:val="00903DD6"/>
    <w:rsid w:val="00903ECA"/>
    <w:rsid w:val="009042FF"/>
    <w:rsid w:val="00904561"/>
    <w:rsid w:val="009047AB"/>
    <w:rsid w:val="00905189"/>
    <w:rsid w:val="00905959"/>
    <w:rsid w:val="0090596E"/>
    <w:rsid w:val="00905C79"/>
    <w:rsid w:val="00905E7D"/>
    <w:rsid w:val="0090611D"/>
    <w:rsid w:val="009061BE"/>
    <w:rsid w:val="00906202"/>
    <w:rsid w:val="009067D3"/>
    <w:rsid w:val="00906A61"/>
    <w:rsid w:val="00906D62"/>
    <w:rsid w:val="00906E32"/>
    <w:rsid w:val="00907131"/>
    <w:rsid w:val="0090723C"/>
    <w:rsid w:val="0090752B"/>
    <w:rsid w:val="0090756C"/>
    <w:rsid w:val="009078D3"/>
    <w:rsid w:val="009078E0"/>
    <w:rsid w:val="009107B2"/>
    <w:rsid w:val="00910AE2"/>
    <w:rsid w:val="00910B96"/>
    <w:rsid w:val="00910CED"/>
    <w:rsid w:val="00910D76"/>
    <w:rsid w:val="00911227"/>
    <w:rsid w:val="0091130D"/>
    <w:rsid w:val="009116B4"/>
    <w:rsid w:val="0091193F"/>
    <w:rsid w:val="00911D79"/>
    <w:rsid w:val="00911F0B"/>
    <w:rsid w:val="00912334"/>
    <w:rsid w:val="00912769"/>
    <w:rsid w:val="00912A3D"/>
    <w:rsid w:val="00912ACD"/>
    <w:rsid w:val="00912B56"/>
    <w:rsid w:val="00912F73"/>
    <w:rsid w:val="009131A4"/>
    <w:rsid w:val="0091324E"/>
    <w:rsid w:val="00913926"/>
    <w:rsid w:val="00913C5E"/>
    <w:rsid w:val="00913C84"/>
    <w:rsid w:val="0091442D"/>
    <w:rsid w:val="00914473"/>
    <w:rsid w:val="0091476E"/>
    <w:rsid w:val="00914C67"/>
    <w:rsid w:val="00915145"/>
    <w:rsid w:val="00915297"/>
    <w:rsid w:val="009152B8"/>
    <w:rsid w:val="009158DB"/>
    <w:rsid w:val="00915955"/>
    <w:rsid w:val="00915A1D"/>
    <w:rsid w:val="00915AE6"/>
    <w:rsid w:val="00915D07"/>
    <w:rsid w:val="009163D7"/>
    <w:rsid w:val="00916463"/>
    <w:rsid w:val="00916964"/>
    <w:rsid w:val="00916DB3"/>
    <w:rsid w:val="00916FAB"/>
    <w:rsid w:val="009173FE"/>
    <w:rsid w:val="00917878"/>
    <w:rsid w:val="00917AAF"/>
    <w:rsid w:val="00917F5D"/>
    <w:rsid w:val="00917F77"/>
    <w:rsid w:val="00917F9A"/>
    <w:rsid w:val="00920766"/>
    <w:rsid w:val="009207EE"/>
    <w:rsid w:val="00921578"/>
    <w:rsid w:val="009215FD"/>
    <w:rsid w:val="0092165B"/>
    <w:rsid w:val="009216B5"/>
    <w:rsid w:val="00921847"/>
    <w:rsid w:val="00921D4F"/>
    <w:rsid w:val="00921F7E"/>
    <w:rsid w:val="009220F4"/>
    <w:rsid w:val="009221F9"/>
    <w:rsid w:val="00922354"/>
    <w:rsid w:val="009224CD"/>
    <w:rsid w:val="009226F9"/>
    <w:rsid w:val="0092336A"/>
    <w:rsid w:val="00923522"/>
    <w:rsid w:val="00923550"/>
    <w:rsid w:val="009236C6"/>
    <w:rsid w:val="00923E20"/>
    <w:rsid w:val="00923F1D"/>
    <w:rsid w:val="0092421C"/>
    <w:rsid w:val="009242E5"/>
    <w:rsid w:val="00924381"/>
    <w:rsid w:val="00924742"/>
    <w:rsid w:val="009247A4"/>
    <w:rsid w:val="00924C6F"/>
    <w:rsid w:val="00924D3B"/>
    <w:rsid w:val="0092512D"/>
    <w:rsid w:val="009252D6"/>
    <w:rsid w:val="00925542"/>
    <w:rsid w:val="0092565E"/>
    <w:rsid w:val="00925707"/>
    <w:rsid w:val="00925837"/>
    <w:rsid w:val="00925A28"/>
    <w:rsid w:val="00925A62"/>
    <w:rsid w:val="00925A81"/>
    <w:rsid w:val="00925D05"/>
    <w:rsid w:val="00925DE0"/>
    <w:rsid w:val="00926230"/>
    <w:rsid w:val="009267D0"/>
    <w:rsid w:val="00926C1D"/>
    <w:rsid w:val="00926F0B"/>
    <w:rsid w:val="00926F61"/>
    <w:rsid w:val="00926FD9"/>
    <w:rsid w:val="00927044"/>
    <w:rsid w:val="009272FA"/>
    <w:rsid w:val="00927984"/>
    <w:rsid w:val="00927C41"/>
    <w:rsid w:val="00927D1F"/>
    <w:rsid w:val="00927DF3"/>
    <w:rsid w:val="00930407"/>
    <w:rsid w:val="00930D0F"/>
    <w:rsid w:val="0093110D"/>
    <w:rsid w:val="0093181B"/>
    <w:rsid w:val="00931998"/>
    <w:rsid w:val="00931D49"/>
    <w:rsid w:val="00931E63"/>
    <w:rsid w:val="00931FE4"/>
    <w:rsid w:val="009321B5"/>
    <w:rsid w:val="0093237C"/>
    <w:rsid w:val="0093321F"/>
    <w:rsid w:val="00933547"/>
    <w:rsid w:val="00933A3D"/>
    <w:rsid w:val="00933B7E"/>
    <w:rsid w:val="00934066"/>
    <w:rsid w:val="00934132"/>
    <w:rsid w:val="0093479F"/>
    <w:rsid w:val="009348B7"/>
    <w:rsid w:val="00934A33"/>
    <w:rsid w:val="00934C4E"/>
    <w:rsid w:val="00934EBA"/>
    <w:rsid w:val="00935D16"/>
    <w:rsid w:val="00935F0D"/>
    <w:rsid w:val="00936070"/>
    <w:rsid w:val="00936074"/>
    <w:rsid w:val="009361FB"/>
    <w:rsid w:val="00936A22"/>
    <w:rsid w:val="00936F6F"/>
    <w:rsid w:val="009372C6"/>
    <w:rsid w:val="009373AA"/>
    <w:rsid w:val="00937C5F"/>
    <w:rsid w:val="00937D6D"/>
    <w:rsid w:val="00940015"/>
    <w:rsid w:val="00940BE9"/>
    <w:rsid w:val="00940DCD"/>
    <w:rsid w:val="00941253"/>
    <w:rsid w:val="00941688"/>
    <w:rsid w:val="00941A8D"/>
    <w:rsid w:val="00941B8E"/>
    <w:rsid w:val="00941BE2"/>
    <w:rsid w:val="00941C86"/>
    <w:rsid w:val="00942363"/>
    <w:rsid w:val="0094257A"/>
    <w:rsid w:val="0094267F"/>
    <w:rsid w:val="00942871"/>
    <w:rsid w:val="00942A8B"/>
    <w:rsid w:val="00942BCF"/>
    <w:rsid w:val="00942F89"/>
    <w:rsid w:val="009430B1"/>
    <w:rsid w:val="00943895"/>
    <w:rsid w:val="00943AA6"/>
    <w:rsid w:val="0094403B"/>
    <w:rsid w:val="009440BD"/>
    <w:rsid w:val="009444CE"/>
    <w:rsid w:val="00944557"/>
    <w:rsid w:val="009445CC"/>
    <w:rsid w:val="0094467A"/>
    <w:rsid w:val="00944696"/>
    <w:rsid w:val="009447AE"/>
    <w:rsid w:val="009447B5"/>
    <w:rsid w:val="00944806"/>
    <w:rsid w:val="00944B90"/>
    <w:rsid w:val="00944CCA"/>
    <w:rsid w:val="0094528A"/>
    <w:rsid w:val="009455D5"/>
    <w:rsid w:val="0094578E"/>
    <w:rsid w:val="00945B77"/>
    <w:rsid w:val="00945EA3"/>
    <w:rsid w:val="009460B6"/>
    <w:rsid w:val="0094615A"/>
    <w:rsid w:val="009461BE"/>
    <w:rsid w:val="009462D1"/>
    <w:rsid w:val="009464F1"/>
    <w:rsid w:val="00946866"/>
    <w:rsid w:val="00946879"/>
    <w:rsid w:val="009469C9"/>
    <w:rsid w:val="00946A22"/>
    <w:rsid w:val="00946FF2"/>
    <w:rsid w:val="009472F0"/>
    <w:rsid w:val="00947320"/>
    <w:rsid w:val="0094752B"/>
    <w:rsid w:val="00947A51"/>
    <w:rsid w:val="00947C5B"/>
    <w:rsid w:val="00947D08"/>
    <w:rsid w:val="00947F0F"/>
    <w:rsid w:val="009500CD"/>
    <w:rsid w:val="00950523"/>
    <w:rsid w:val="009505B5"/>
    <w:rsid w:val="00950903"/>
    <w:rsid w:val="00950B4E"/>
    <w:rsid w:val="00950C1A"/>
    <w:rsid w:val="00950CD8"/>
    <w:rsid w:val="00950CFC"/>
    <w:rsid w:val="00950FD9"/>
    <w:rsid w:val="00951A31"/>
    <w:rsid w:val="00951B3D"/>
    <w:rsid w:val="00952132"/>
    <w:rsid w:val="009524E8"/>
    <w:rsid w:val="00952695"/>
    <w:rsid w:val="00952BA3"/>
    <w:rsid w:val="00952E1E"/>
    <w:rsid w:val="00952F90"/>
    <w:rsid w:val="0095340A"/>
    <w:rsid w:val="009534F0"/>
    <w:rsid w:val="009539BF"/>
    <w:rsid w:val="00953ACC"/>
    <w:rsid w:val="00953AF1"/>
    <w:rsid w:val="00953E04"/>
    <w:rsid w:val="00953E2E"/>
    <w:rsid w:val="0095410E"/>
    <w:rsid w:val="0095431E"/>
    <w:rsid w:val="00954605"/>
    <w:rsid w:val="0095645A"/>
    <w:rsid w:val="009567B8"/>
    <w:rsid w:val="00956B33"/>
    <w:rsid w:val="00956BAB"/>
    <w:rsid w:val="00956DA2"/>
    <w:rsid w:val="00956E67"/>
    <w:rsid w:val="00957002"/>
    <w:rsid w:val="00957248"/>
    <w:rsid w:val="0095757D"/>
    <w:rsid w:val="00957881"/>
    <w:rsid w:val="00957E97"/>
    <w:rsid w:val="009604BD"/>
    <w:rsid w:val="009612EB"/>
    <w:rsid w:val="00961A6C"/>
    <w:rsid w:val="00961A85"/>
    <w:rsid w:val="00961DDE"/>
    <w:rsid w:val="00961F00"/>
    <w:rsid w:val="00962114"/>
    <w:rsid w:val="00962217"/>
    <w:rsid w:val="009625F1"/>
    <w:rsid w:val="00962809"/>
    <w:rsid w:val="00962BC4"/>
    <w:rsid w:val="00963057"/>
    <w:rsid w:val="0096336D"/>
    <w:rsid w:val="009635C3"/>
    <w:rsid w:val="009638C5"/>
    <w:rsid w:val="00963A63"/>
    <w:rsid w:val="00964696"/>
    <w:rsid w:val="00964C07"/>
    <w:rsid w:val="00965248"/>
    <w:rsid w:val="00965395"/>
    <w:rsid w:val="009653C9"/>
    <w:rsid w:val="00965426"/>
    <w:rsid w:val="00965C37"/>
    <w:rsid w:val="00965DC0"/>
    <w:rsid w:val="00965F08"/>
    <w:rsid w:val="00965F58"/>
    <w:rsid w:val="009661B8"/>
    <w:rsid w:val="009668BC"/>
    <w:rsid w:val="009669B6"/>
    <w:rsid w:val="00966E6C"/>
    <w:rsid w:val="00966F8E"/>
    <w:rsid w:val="009673D3"/>
    <w:rsid w:val="0096744B"/>
    <w:rsid w:val="009675F0"/>
    <w:rsid w:val="009676BA"/>
    <w:rsid w:val="0096792D"/>
    <w:rsid w:val="00967AD7"/>
    <w:rsid w:val="00967AFA"/>
    <w:rsid w:val="00967DD1"/>
    <w:rsid w:val="00970481"/>
    <w:rsid w:val="0097063A"/>
    <w:rsid w:val="009709B1"/>
    <w:rsid w:val="00970BFB"/>
    <w:rsid w:val="00971005"/>
    <w:rsid w:val="00971366"/>
    <w:rsid w:val="00971A24"/>
    <w:rsid w:val="00971C62"/>
    <w:rsid w:val="009725B9"/>
    <w:rsid w:val="00972793"/>
    <w:rsid w:val="00972F7D"/>
    <w:rsid w:val="00973720"/>
    <w:rsid w:val="00973D01"/>
    <w:rsid w:val="00973F21"/>
    <w:rsid w:val="009742A9"/>
    <w:rsid w:val="00974385"/>
    <w:rsid w:val="0097442D"/>
    <w:rsid w:val="00974C28"/>
    <w:rsid w:val="00974D19"/>
    <w:rsid w:val="00974FB1"/>
    <w:rsid w:val="00974FF7"/>
    <w:rsid w:val="009750C0"/>
    <w:rsid w:val="00975557"/>
    <w:rsid w:val="00975771"/>
    <w:rsid w:val="00976790"/>
    <w:rsid w:val="009767D7"/>
    <w:rsid w:val="00976911"/>
    <w:rsid w:val="00976A05"/>
    <w:rsid w:val="009773D6"/>
    <w:rsid w:val="009773F7"/>
    <w:rsid w:val="009779DE"/>
    <w:rsid w:val="00977AE6"/>
    <w:rsid w:val="00977BE2"/>
    <w:rsid w:val="00977D4A"/>
    <w:rsid w:val="00980721"/>
    <w:rsid w:val="00980C56"/>
    <w:rsid w:val="00980E23"/>
    <w:rsid w:val="00980E73"/>
    <w:rsid w:val="00980EEC"/>
    <w:rsid w:val="0098145F"/>
    <w:rsid w:val="00981531"/>
    <w:rsid w:val="009815FD"/>
    <w:rsid w:val="0098167A"/>
    <w:rsid w:val="00981683"/>
    <w:rsid w:val="00981A89"/>
    <w:rsid w:val="00981CB5"/>
    <w:rsid w:val="0098219F"/>
    <w:rsid w:val="009822CF"/>
    <w:rsid w:val="00982557"/>
    <w:rsid w:val="009827A4"/>
    <w:rsid w:val="009828E3"/>
    <w:rsid w:val="00982988"/>
    <w:rsid w:val="009829F6"/>
    <w:rsid w:val="00982BAF"/>
    <w:rsid w:val="00982CA2"/>
    <w:rsid w:val="00982EB8"/>
    <w:rsid w:val="009831D7"/>
    <w:rsid w:val="00983238"/>
    <w:rsid w:val="0098430D"/>
    <w:rsid w:val="00984520"/>
    <w:rsid w:val="00984803"/>
    <w:rsid w:val="009849C7"/>
    <w:rsid w:val="00984BA4"/>
    <w:rsid w:val="00984D3A"/>
    <w:rsid w:val="00984EDE"/>
    <w:rsid w:val="009851E9"/>
    <w:rsid w:val="0098553F"/>
    <w:rsid w:val="00985C10"/>
    <w:rsid w:val="00985EDA"/>
    <w:rsid w:val="009860D0"/>
    <w:rsid w:val="0098611C"/>
    <w:rsid w:val="00986274"/>
    <w:rsid w:val="0098643A"/>
    <w:rsid w:val="00986EF2"/>
    <w:rsid w:val="00986F76"/>
    <w:rsid w:val="009875BD"/>
    <w:rsid w:val="00987A30"/>
    <w:rsid w:val="00987C38"/>
    <w:rsid w:val="00987CC9"/>
    <w:rsid w:val="00987CF9"/>
    <w:rsid w:val="00990229"/>
    <w:rsid w:val="0099077F"/>
    <w:rsid w:val="009917D9"/>
    <w:rsid w:val="00991C61"/>
    <w:rsid w:val="00991F49"/>
    <w:rsid w:val="00992D20"/>
    <w:rsid w:val="00992DEC"/>
    <w:rsid w:val="0099305C"/>
    <w:rsid w:val="0099309A"/>
    <w:rsid w:val="00993437"/>
    <w:rsid w:val="00993ADB"/>
    <w:rsid w:val="00993B15"/>
    <w:rsid w:val="00993B84"/>
    <w:rsid w:val="00993F2B"/>
    <w:rsid w:val="00994228"/>
    <w:rsid w:val="009944B1"/>
    <w:rsid w:val="009945EE"/>
    <w:rsid w:val="009947CB"/>
    <w:rsid w:val="00994A55"/>
    <w:rsid w:val="00994FCF"/>
    <w:rsid w:val="00995336"/>
    <w:rsid w:val="0099565E"/>
    <w:rsid w:val="00995DCF"/>
    <w:rsid w:val="00996088"/>
    <w:rsid w:val="009962A4"/>
    <w:rsid w:val="009969CF"/>
    <w:rsid w:val="00996B8D"/>
    <w:rsid w:val="00996FDA"/>
    <w:rsid w:val="009971D0"/>
    <w:rsid w:val="009973AB"/>
    <w:rsid w:val="009977FB"/>
    <w:rsid w:val="00997B14"/>
    <w:rsid w:val="009A0A44"/>
    <w:rsid w:val="009A0C41"/>
    <w:rsid w:val="009A12E1"/>
    <w:rsid w:val="009A193E"/>
    <w:rsid w:val="009A221B"/>
    <w:rsid w:val="009A22E5"/>
    <w:rsid w:val="009A23DC"/>
    <w:rsid w:val="009A2759"/>
    <w:rsid w:val="009A297B"/>
    <w:rsid w:val="009A2BF8"/>
    <w:rsid w:val="009A2D17"/>
    <w:rsid w:val="009A2E4D"/>
    <w:rsid w:val="009A2FE3"/>
    <w:rsid w:val="009A3302"/>
    <w:rsid w:val="009A33EA"/>
    <w:rsid w:val="009A3FBF"/>
    <w:rsid w:val="009A44B2"/>
    <w:rsid w:val="009A47F5"/>
    <w:rsid w:val="009A4B44"/>
    <w:rsid w:val="009A5439"/>
    <w:rsid w:val="009A5570"/>
    <w:rsid w:val="009A56F4"/>
    <w:rsid w:val="009A5D37"/>
    <w:rsid w:val="009A5FEE"/>
    <w:rsid w:val="009A66DC"/>
    <w:rsid w:val="009A6DE1"/>
    <w:rsid w:val="009A6EAE"/>
    <w:rsid w:val="009A72FC"/>
    <w:rsid w:val="009A7524"/>
    <w:rsid w:val="009A796B"/>
    <w:rsid w:val="009A7A0D"/>
    <w:rsid w:val="009A7B2B"/>
    <w:rsid w:val="009A7C00"/>
    <w:rsid w:val="009A7C0A"/>
    <w:rsid w:val="009A7C9D"/>
    <w:rsid w:val="009A7E06"/>
    <w:rsid w:val="009B0207"/>
    <w:rsid w:val="009B04D9"/>
    <w:rsid w:val="009B0571"/>
    <w:rsid w:val="009B08A1"/>
    <w:rsid w:val="009B090A"/>
    <w:rsid w:val="009B09BE"/>
    <w:rsid w:val="009B0BD0"/>
    <w:rsid w:val="009B0CBF"/>
    <w:rsid w:val="009B1C64"/>
    <w:rsid w:val="009B1F5B"/>
    <w:rsid w:val="009B21BE"/>
    <w:rsid w:val="009B2342"/>
    <w:rsid w:val="009B2A40"/>
    <w:rsid w:val="009B2EDB"/>
    <w:rsid w:val="009B371B"/>
    <w:rsid w:val="009B3BA6"/>
    <w:rsid w:val="009B42A9"/>
    <w:rsid w:val="009B45D4"/>
    <w:rsid w:val="009B4A15"/>
    <w:rsid w:val="009B4A48"/>
    <w:rsid w:val="009B4F16"/>
    <w:rsid w:val="009B515A"/>
    <w:rsid w:val="009B51A4"/>
    <w:rsid w:val="009B554F"/>
    <w:rsid w:val="009B5B2F"/>
    <w:rsid w:val="009B5FE6"/>
    <w:rsid w:val="009B6363"/>
    <w:rsid w:val="009B6DD4"/>
    <w:rsid w:val="009B6F8D"/>
    <w:rsid w:val="009B70D2"/>
    <w:rsid w:val="009B7213"/>
    <w:rsid w:val="009B774D"/>
    <w:rsid w:val="009B7A2A"/>
    <w:rsid w:val="009B7CC7"/>
    <w:rsid w:val="009B7E9B"/>
    <w:rsid w:val="009B7EE0"/>
    <w:rsid w:val="009C00AE"/>
    <w:rsid w:val="009C0505"/>
    <w:rsid w:val="009C071A"/>
    <w:rsid w:val="009C08BC"/>
    <w:rsid w:val="009C0E8B"/>
    <w:rsid w:val="009C103F"/>
    <w:rsid w:val="009C162D"/>
    <w:rsid w:val="009C2221"/>
    <w:rsid w:val="009C2EDF"/>
    <w:rsid w:val="009C30E2"/>
    <w:rsid w:val="009C31D9"/>
    <w:rsid w:val="009C3406"/>
    <w:rsid w:val="009C36BC"/>
    <w:rsid w:val="009C37A7"/>
    <w:rsid w:val="009C3926"/>
    <w:rsid w:val="009C3CFD"/>
    <w:rsid w:val="009C3D31"/>
    <w:rsid w:val="009C3DEC"/>
    <w:rsid w:val="009C40BF"/>
    <w:rsid w:val="009C4451"/>
    <w:rsid w:val="009C4769"/>
    <w:rsid w:val="009C49DF"/>
    <w:rsid w:val="009C4C60"/>
    <w:rsid w:val="009C4DDE"/>
    <w:rsid w:val="009C514C"/>
    <w:rsid w:val="009C5274"/>
    <w:rsid w:val="009C5ABD"/>
    <w:rsid w:val="009C6370"/>
    <w:rsid w:val="009C6DE7"/>
    <w:rsid w:val="009C6E16"/>
    <w:rsid w:val="009C6FB0"/>
    <w:rsid w:val="009C77BC"/>
    <w:rsid w:val="009C7A89"/>
    <w:rsid w:val="009C7DA6"/>
    <w:rsid w:val="009D00B3"/>
    <w:rsid w:val="009D022D"/>
    <w:rsid w:val="009D0322"/>
    <w:rsid w:val="009D07A5"/>
    <w:rsid w:val="009D088A"/>
    <w:rsid w:val="009D094D"/>
    <w:rsid w:val="009D0BD5"/>
    <w:rsid w:val="009D1B4E"/>
    <w:rsid w:val="009D1EDE"/>
    <w:rsid w:val="009D2356"/>
    <w:rsid w:val="009D263F"/>
    <w:rsid w:val="009D2D7B"/>
    <w:rsid w:val="009D3235"/>
    <w:rsid w:val="009D3258"/>
    <w:rsid w:val="009D3A17"/>
    <w:rsid w:val="009D3BD6"/>
    <w:rsid w:val="009D3E39"/>
    <w:rsid w:val="009D3EC3"/>
    <w:rsid w:val="009D4234"/>
    <w:rsid w:val="009D42AD"/>
    <w:rsid w:val="009D469A"/>
    <w:rsid w:val="009D48AE"/>
    <w:rsid w:val="009D4F9D"/>
    <w:rsid w:val="009D515F"/>
    <w:rsid w:val="009D57D6"/>
    <w:rsid w:val="009D5F9F"/>
    <w:rsid w:val="009D62A1"/>
    <w:rsid w:val="009D6781"/>
    <w:rsid w:val="009D6797"/>
    <w:rsid w:val="009D6B52"/>
    <w:rsid w:val="009D6EFB"/>
    <w:rsid w:val="009D7341"/>
    <w:rsid w:val="009D79C0"/>
    <w:rsid w:val="009D7A09"/>
    <w:rsid w:val="009D7B13"/>
    <w:rsid w:val="009D7EE1"/>
    <w:rsid w:val="009D7F4F"/>
    <w:rsid w:val="009E0016"/>
    <w:rsid w:val="009E0394"/>
    <w:rsid w:val="009E04B1"/>
    <w:rsid w:val="009E0520"/>
    <w:rsid w:val="009E08FB"/>
    <w:rsid w:val="009E0963"/>
    <w:rsid w:val="009E0C78"/>
    <w:rsid w:val="009E0D62"/>
    <w:rsid w:val="009E0F49"/>
    <w:rsid w:val="009E13E3"/>
    <w:rsid w:val="009E152C"/>
    <w:rsid w:val="009E1634"/>
    <w:rsid w:val="009E19C4"/>
    <w:rsid w:val="009E1D8F"/>
    <w:rsid w:val="009E1E10"/>
    <w:rsid w:val="009E1E9D"/>
    <w:rsid w:val="009E1F2D"/>
    <w:rsid w:val="009E20D6"/>
    <w:rsid w:val="009E2220"/>
    <w:rsid w:val="009E269D"/>
    <w:rsid w:val="009E2889"/>
    <w:rsid w:val="009E2ADB"/>
    <w:rsid w:val="009E2DC7"/>
    <w:rsid w:val="009E2F1E"/>
    <w:rsid w:val="009E34EB"/>
    <w:rsid w:val="009E3595"/>
    <w:rsid w:val="009E38B8"/>
    <w:rsid w:val="009E3A40"/>
    <w:rsid w:val="009E3BB8"/>
    <w:rsid w:val="009E415B"/>
    <w:rsid w:val="009E4365"/>
    <w:rsid w:val="009E448C"/>
    <w:rsid w:val="009E4661"/>
    <w:rsid w:val="009E4679"/>
    <w:rsid w:val="009E46C0"/>
    <w:rsid w:val="009E475F"/>
    <w:rsid w:val="009E4C0C"/>
    <w:rsid w:val="009E5059"/>
    <w:rsid w:val="009E53BD"/>
    <w:rsid w:val="009E5986"/>
    <w:rsid w:val="009E5C0D"/>
    <w:rsid w:val="009E6153"/>
    <w:rsid w:val="009E63F6"/>
    <w:rsid w:val="009E640E"/>
    <w:rsid w:val="009E658B"/>
    <w:rsid w:val="009E6938"/>
    <w:rsid w:val="009E69B4"/>
    <w:rsid w:val="009E6F35"/>
    <w:rsid w:val="009E75D8"/>
    <w:rsid w:val="009E7A45"/>
    <w:rsid w:val="009E7C87"/>
    <w:rsid w:val="009F0329"/>
    <w:rsid w:val="009F0334"/>
    <w:rsid w:val="009F03BB"/>
    <w:rsid w:val="009F0608"/>
    <w:rsid w:val="009F08A3"/>
    <w:rsid w:val="009F0EEC"/>
    <w:rsid w:val="009F10D4"/>
    <w:rsid w:val="009F1A2E"/>
    <w:rsid w:val="009F1AB8"/>
    <w:rsid w:val="009F1CF0"/>
    <w:rsid w:val="009F2153"/>
    <w:rsid w:val="009F2550"/>
    <w:rsid w:val="009F2AE9"/>
    <w:rsid w:val="009F3272"/>
    <w:rsid w:val="009F33FD"/>
    <w:rsid w:val="009F340E"/>
    <w:rsid w:val="009F358A"/>
    <w:rsid w:val="009F35D5"/>
    <w:rsid w:val="009F365E"/>
    <w:rsid w:val="009F36CA"/>
    <w:rsid w:val="009F3D9E"/>
    <w:rsid w:val="009F3DAB"/>
    <w:rsid w:val="009F4262"/>
    <w:rsid w:val="009F4414"/>
    <w:rsid w:val="009F478E"/>
    <w:rsid w:val="009F47A8"/>
    <w:rsid w:val="009F525C"/>
    <w:rsid w:val="009F5BF8"/>
    <w:rsid w:val="009F5C61"/>
    <w:rsid w:val="009F61A2"/>
    <w:rsid w:val="009F66B8"/>
    <w:rsid w:val="009F6B8B"/>
    <w:rsid w:val="009F6E0B"/>
    <w:rsid w:val="009F6F7F"/>
    <w:rsid w:val="009F713E"/>
    <w:rsid w:val="009F715B"/>
    <w:rsid w:val="009F7356"/>
    <w:rsid w:val="009F7542"/>
    <w:rsid w:val="009F7AA2"/>
    <w:rsid w:val="009F7CCC"/>
    <w:rsid w:val="00A00300"/>
    <w:rsid w:val="00A004EE"/>
    <w:rsid w:val="00A0072A"/>
    <w:rsid w:val="00A00B4C"/>
    <w:rsid w:val="00A00C64"/>
    <w:rsid w:val="00A00DB7"/>
    <w:rsid w:val="00A00E41"/>
    <w:rsid w:val="00A00EB7"/>
    <w:rsid w:val="00A00F92"/>
    <w:rsid w:val="00A01153"/>
    <w:rsid w:val="00A0146C"/>
    <w:rsid w:val="00A01B73"/>
    <w:rsid w:val="00A01C56"/>
    <w:rsid w:val="00A01E4D"/>
    <w:rsid w:val="00A01E89"/>
    <w:rsid w:val="00A01F77"/>
    <w:rsid w:val="00A01FE5"/>
    <w:rsid w:val="00A023A6"/>
    <w:rsid w:val="00A02DE8"/>
    <w:rsid w:val="00A03342"/>
    <w:rsid w:val="00A03898"/>
    <w:rsid w:val="00A038D1"/>
    <w:rsid w:val="00A03D45"/>
    <w:rsid w:val="00A04170"/>
    <w:rsid w:val="00A042A2"/>
    <w:rsid w:val="00A0441E"/>
    <w:rsid w:val="00A04A65"/>
    <w:rsid w:val="00A04A88"/>
    <w:rsid w:val="00A04BFB"/>
    <w:rsid w:val="00A05257"/>
    <w:rsid w:val="00A05752"/>
    <w:rsid w:val="00A0597C"/>
    <w:rsid w:val="00A05AF6"/>
    <w:rsid w:val="00A06155"/>
    <w:rsid w:val="00A0631F"/>
    <w:rsid w:val="00A069E3"/>
    <w:rsid w:val="00A06AD8"/>
    <w:rsid w:val="00A06BD4"/>
    <w:rsid w:val="00A0702D"/>
    <w:rsid w:val="00A07124"/>
    <w:rsid w:val="00A0763A"/>
    <w:rsid w:val="00A07A0D"/>
    <w:rsid w:val="00A07E57"/>
    <w:rsid w:val="00A10736"/>
    <w:rsid w:val="00A109C8"/>
    <w:rsid w:val="00A10EF2"/>
    <w:rsid w:val="00A1123F"/>
    <w:rsid w:val="00A11354"/>
    <w:rsid w:val="00A1145E"/>
    <w:rsid w:val="00A11526"/>
    <w:rsid w:val="00A1154A"/>
    <w:rsid w:val="00A11AE0"/>
    <w:rsid w:val="00A11C68"/>
    <w:rsid w:val="00A12137"/>
    <w:rsid w:val="00A1228B"/>
    <w:rsid w:val="00A12388"/>
    <w:rsid w:val="00A12879"/>
    <w:rsid w:val="00A129A1"/>
    <w:rsid w:val="00A130F6"/>
    <w:rsid w:val="00A13226"/>
    <w:rsid w:val="00A13508"/>
    <w:rsid w:val="00A13A9F"/>
    <w:rsid w:val="00A13B70"/>
    <w:rsid w:val="00A13B98"/>
    <w:rsid w:val="00A13C52"/>
    <w:rsid w:val="00A13DEC"/>
    <w:rsid w:val="00A1413E"/>
    <w:rsid w:val="00A14553"/>
    <w:rsid w:val="00A148BC"/>
    <w:rsid w:val="00A14ED4"/>
    <w:rsid w:val="00A14FE2"/>
    <w:rsid w:val="00A15023"/>
    <w:rsid w:val="00A150A1"/>
    <w:rsid w:val="00A152AA"/>
    <w:rsid w:val="00A15871"/>
    <w:rsid w:val="00A15A47"/>
    <w:rsid w:val="00A15ACF"/>
    <w:rsid w:val="00A15CA0"/>
    <w:rsid w:val="00A15E9B"/>
    <w:rsid w:val="00A16031"/>
    <w:rsid w:val="00A16191"/>
    <w:rsid w:val="00A169BC"/>
    <w:rsid w:val="00A16ACF"/>
    <w:rsid w:val="00A16F81"/>
    <w:rsid w:val="00A17045"/>
    <w:rsid w:val="00A17229"/>
    <w:rsid w:val="00A17453"/>
    <w:rsid w:val="00A177F7"/>
    <w:rsid w:val="00A1785E"/>
    <w:rsid w:val="00A17968"/>
    <w:rsid w:val="00A17B13"/>
    <w:rsid w:val="00A17E05"/>
    <w:rsid w:val="00A20446"/>
    <w:rsid w:val="00A21161"/>
    <w:rsid w:val="00A2140D"/>
    <w:rsid w:val="00A2241A"/>
    <w:rsid w:val="00A22747"/>
    <w:rsid w:val="00A22752"/>
    <w:rsid w:val="00A22A04"/>
    <w:rsid w:val="00A230C2"/>
    <w:rsid w:val="00A230D6"/>
    <w:rsid w:val="00A2343E"/>
    <w:rsid w:val="00A236F7"/>
    <w:rsid w:val="00A23915"/>
    <w:rsid w:val="00A23EDF"/>
    <w:rsid w:val="00A23EF8"/>
    <w:rsid w:val="00A240F8"/>
    <w:rsid w:val="00A241E5"/>
    <w:rsid w:val="00A24732"/>
    <w:rsid w:val="00A24D3E"/>
    <w:rsid w:val="00A24DBF"/>
    <w:rsid w:val="00A24E32"/>
    <w:rsid w:val="00A24E40"/>
    <w:rsid w:val="00A25389"/>
    <w:rsid w:val="00A25498"/>
    <w:rsid w:val="00A259F8"/>
    <w:rsid w:val="00A25C65"/>
    <w:rsid w:val="00A25FE3"/>
    <w:rsid w:val="00A260DC"/>
    <w:rsid w:val="00A264F8"/>
    <w:rsid w:val="00A2675C"/>
    <w:rsid w:val="00A2678A"/>
    <w:rsid w:val="00A26807"/>
    <w:rsid w:val="00A26977"/>
    <w:rsid w:val="00A26AB0"/>
    <w:rsid w:val="00A26B6B"/>
    <w:rsid w:val="00A273A7"/>
    <w:rsid w:val="00A2753F"/>
    <w:rsid w:val="00A2768B"/>
    <w:rsid w:val="00A27970"/>
    <w:rsid w:val="00A27BED"/>
    <w:rsid w:val="00A27D29"/>
    <w:rsid w:val="00A27D46"/>
    <w:rsid w:val="00A300DD"/>
    <w:rsid w:val="00A30145"/>
    <w:rsid w:val="00A30154"/>
    <w:rsid w:val="00A30277"/>
    <w:rsid w:val="00A306C3"/>
    <w:rsid w:val="00A3081D"/>
    <w:rsid w:val="00A30AAF"/>
    <w:rsid w:val="00A310D2"/>
    <w:rsid w:val="00A31179"/>
    <w:rsid w:val="00A315EC"/>
    <w:rsid w:val="00A31B39"/>
    <w:rsid w:val="00A321C3"/>
    <w:rsid w:val="00A32218"/>
    <w:rsid w:val="00A323CB"/>
    <w:rsid w:val="00A323E6"/>
    <w:rsid w:val="00A32426"/>
    <w:rsid w:val="00A32800"/>
    <w:rsid w:val="00A32CFC"/>
    <w:rsid w:val="00A32DD5"/>
    <w:rsid w:val="00A33033"/>
    <w:rsid w:val="00A3315B"/>
    <w:rsid w:val="00A33666"/>
    <w:rsid w:val="00A33962"/>
    <w:rsid w:val="00A34049"/>
    <w:rsid w:val="00A3424D"/>
    <w:rsid w:val="00A34442"/>
    <w:rsid w:val="00A346E1"/>
    <w:rsid w:val="00A34C29"/>
    <w:rsid w:val="00A351C6"/>
    <w:rsid w:val="00A354FB"/>
    <w:rsid w:val="00A357FD"/>
    <w:rsid w:val="00A35CFA"/>
    <w:rsid w:val="00A35D24"/>
    <w:rsid w:val="00A36628"/>
    <w:rsid w:val="00A3667E"/>
    <w:rsid w:val="00A36DAF"/>
    <w:rsid w:val="00A37157"/>
    <w:rsid w:val="00A37196"/>
    <w:rsid w:val="00A37219"/>
    <w:rsid w:val="00A37862"/>
    <w:rsid w:val="00A37E41"/>
    <w:rsid w:val="00A37E43"/>
    <w:rsid w:val="00A401E6"/>
    <w:rsid w:val="00A404DE"/>
    <w:rsid w:val="00A40618"/>
    <w:rsid w:val="00A4071C"/>
    <w:rsid w:val="00A4077C"/>
    <w:rsid w:val="00A407A7"/>
    <w:rsid w:val="00A40AE3"/>
    <w:rsid w:val="00A40FFF"/>
    <w:rsid w:val="00A414E2"/>
    <w:rsid w:val="00A416AF"/>
    <w:rsid w:val="00A41A4F"/>
    <w:rsid w:val="00A42499"/>
    <w:rsid w:val="00A42DB9"/>
    <w:rsid w:val="00A42E64"/>
    <w:rsid w:val="00A434B9"/>
    <w:rsid w:val="00A444EA"/>
    <w:rsid w:val="00A446CE"/>
    <w:rsid w:val="00A44742"/>
    <w:rsid w:val="00A44A6F"/>
    <w:rsid w:val="00A44FA3"/>
    <w:rsid w:val="00A450E4"/>
    <w:rsid w:val="00A454DB"/>
    <w:rsid w:val="00A45A02"/>
    <w:rsid w:val="00A4623E"/>
    <w:rsid w:val="00A4696D"/>
    <w:rsid w:val="00A46A06"/>
    <w:rsid w:val="00A47450"/>
    <w:rsid w:val="00A47ABA"/>
    <w:rsid w:val="00A47C93"/>
    <w:rsid w:val="00A47CEF"/>
    <w:rsid w:val="00A47EB8"/>
    <w:rsid w:val="00A50640"/>
    <w:rsid w:val="00A507AB"/>
    <w:rsid w:val="00A50DF9"/>
    <w:rsid w:val="00A510EB"/>
    <w:rsid w:val="00A515BE"/>
    <w:rsid w:val="00A51834"/>
    <w:rsid w:val="00A5197D"/>
    <w:rsid w:val="00A51AC1"/>
    <w:rsid w:val="00A5227A"/>
    <w:rsid w:val="00A52736"/>
    <w:rsid w:val="00A527AC"/>
    <w:rsid w:val="00A529CA"/>
    <w:rsid w:val="00A52A65"/>
    <w:rsid w:val="00A52E2F"/>
    <w:rsid w:val="00A52EFC"/>
    <w:rsid w:val="00A52FA4"/>
    <w:rsid w:val="00A5314D"/>
    <w:rsid w:val="00A53175"/>
    <w:rsid w:val="00A5333E"/>
    <w:rsid w:val="00A53685"/>
    <w:rsid w:val="00A53991"/>
    <w:rsid w:val="00A54075"/>
    <w:rsid w:val="00A5425D"/>
    <w:rsid w:val="00A543CF"/>
    <w:rsid w:val="00A546B3"/>
    <w:rsid w:val="00A54FC6"/>
    <w:rsid w:val="00A55246"/>
    <w:rsid w:val="00A553F1"/>
    <w:rsid w:val="00A5540C"/>
    <w:rsid w:val="00A55647"/>
    <w:rsid w:val="00A55751"/>
    <w:rsid w:val="00A557B7"/>
    <w:rsid w:val="00A5590F"/>
    <w:rsid w:val="00A55D8F"/>
    <w:rsid w:val="00A55DC1"/>
    <w:rsid w:val="00A56188"/>
    <w:rsid w:val="00A56197"/>
    <w:rsid w:val="00A561D1"/>
    <w:rsid w:val="00A56AC2"/>
    <w:rsid w:val="00A56BBF"/>
    <w:rsid w:val="00A56DA9"/>
    <w:rsid w:val="00A56FDC"/>
    <w:rsid w:val="00A57202"/>
    <w:rsid w:val="00A57215"/>
    <w:rsid w:val="00A573B5"/>
    <w:rsid w:val="00A57523"/>
    <w:rsid w:val="00A57594"/>
    <w:rsid w:val="00A57937"/>
    <w:rsid w:val="00A57F2A"/>
    <w:rsid w:val="00A60343"/>
    <w:rsid w:val="00A603D1"/>
    <w:rsid w:val="00A6055B"/>
    <w:rsid w:val="00A609CB"/>
    <w:rsid w:val="00A609E5"/>
    <w:rsid w:val="00A60A57"/>
    <w:rsid w:val="00A61427"/>
    <w:rsid w:val="00A61614"/>
    <w:rsid w:val="00A619BE"/>
    <w:rsid w:val="00A61C82"/>
    <w:rsid w:val="00A61C90"/>
    <w:rsid w:val="00A62069"/>
    <w:rsid w:val="00A62577"/>
    <w:rsid w:val="00A62706"/>
    <w:rsid w:val="00A62C80"/>
    <w:rsid w:val="00A63185"/>
    <w:rsid w:val="00A631AD"/>
    <w:rsid w:val="00A631F7"/>
    <w:rsid w:val="00A635C8"/>
    <w:rsid w:val="00A63618"/>
    <w:rsid w:val="00A63CB4"/>
    <w:rsid w:val="00A63DE4"/>
    <w:rsid w:val="00A64197"/>
    <w:rsid w:val="00A6489A"/>
    <w:rsid w:val="00A648E7"/>
    <w:rsid w:val="00A649FA"/>
    <w:rsid w:val="00A64D3E"/>
    <w:rsid w:val="00A64E75"/>
    <w:rsid w:val="00A652ED"/>
    <w:rsid w:val="00A658A8"/>
    <w:rsid w:val="00A65F02"/>
    <w:rsid w:val="00A65F51"/>
    <w:rsid w:val="00A66228"/>
    <w:rsid w:val="00A671CD"/>
    <w:rsid w:val="00A672EC"/>
    <w:rsid w:val="00A678CD"/>
    <w:rsid w:val="00A67AD1"/>
    <w:rsid w:val="00A67FC1"/>
    <w:rsid w:val="00A70052"/>
    <w:rsid w:val="00A7030F"/>
    <w:rsid w:val="00A70568"/>
    <w:rsid w:val="00A70616"/>
    <w:rsid w:val="00A70B73"/>
    <w:rsid w:val="00A70EA2"/>
    <w:rsid w:val="00A711A8"/>
    <w:rsid w:val="00A713CC"/>
    <w:rsid w:val="00A7193F"/>
    <w:rsid w:val="00A71A3D"/>
    <w:rsid w:val="00A71BAA"/>
    <w:rsid w:val="00A71E2C"/>
    <w:rsid w:val="00A72791"/>
    <w:rsid w:val="00A72C19"/>
    <w:rsid w:val="00A72DF6"/>
    <w:rsid w:val="00A73189"/>
    <w:rsid w:val="00A73287"/>
    <w:rsid w:val="00A7331B"/>
    <w:rsid w:val="00A73347"/>
    <w:rsid w:val="00A7339D"/>
    <w:rsid w:val="00A7340E"/>
    <w:rsid w:val="00A7346F"/>
    <w:rsid w:val="00A73B91"/>
    <w:rsid w:val="00A73E1A"/>
    <w:rsid w:val="00A73EFC"/>
    <w:rsid w:val="00A741D3"/>
    <w:rsid w:val="00A74609"/>
    <w:rsid w:val="00A748A8"/>
    <w:rsid w:val="00A74924"/>
    <w:rsid w:val="00A749C0"/>
    <w:rsid w:val="00A74B80"/>
    <w:rsid w:val="00A74E2A"/>
    <w:rsid w:val="00A751A4"/>
    <w:rsid w:val="00A75BE8"/>
    <w:rsid w:val="00A75D13"/>
    <w:rsid w:val="00A75DD1"/>
    <w:rsid w:val="00A763FF"/>
    <w:rsid w:val="00A76841"/>
    <w:rsid w:val="00A76BF9"/>
    <w:rsid w:val="00A76C70"/>
    <w:rsid w:val="00A770AF"/>
    <w:rsid w:val="00A77167"/>
    <w:rsid w:val="00A7750F"/>
    <w:rsid w:val="00A777CB"/>
    <w:rsid w:val="00A77CA1"/>
    <w:rsid w:val="00A8010D"/>
    <w:rsid w:val="00A80179"/>
    <w:rsid w:val="00A805B2"/>
    <w:rsid w:val="00A8066D"/>
    <w:rsid w:val="00A8081F"/>
    <w:rsid w:val="00A80847"/>
    <w:rsid w:val="00A8084E"/>
    <w:rsid w:val="00A80D4B"/>
    <w:rsid w:val="00A812A2"/>
    <w:rsid w:val="00A8153C"/>
    <w:rsid w:val="00A81B7C"/>
    <w:rsid w:val="00A820A1"/>
    <w:rsid w:val="00A82356"/>
    <w:rsid w:val="00A82431"/>
    <w:rsid w:val="00A82802"/>
    <w:rsid w:val="00A82F21"/>
    <w:rsid w:val="00A8303A"/>
    <w:rsid w:val="00A830CD"/>
    <w:rsid w:val="00A83301"/>
    <w:rsid w:val="00A8365A"/>
    <w:rsid w:val="00A83674"/>
    <w:rsid w:val="00A838E3"/>
    <w:rsid w:val="00A83C5E"/>
    <w:rsid w:val="00A83D2B"/>
    <w:rsid w:val="00A83EAB"/>
    <w:rsid w:val="00A83FC3"/>
    <w:rsid w:val="00A8433D"/>
    <w:rsid w:val="00A845A5"/>
    <w:rsid w:val="00A8509B"/>
    <w:rsid w:val="00A8527C"/>
    <w:rsid w:val="00A852C0"/>
    <w:rsid w:val="00A855F3"/>
    <w:rsid w:val="00A856C1"/>
    <w:rsid w:val="00A85ADE"/>
    <w:rsid w:val="00A85C89"/>
    <w:rsid w:val="00A85C9A"/>
    <w:rsid w:val="00A860C2"/>
    <w:rsid w:val="00A86603"/>
    <w:rsid w:val="00A86911"/>
    <w:rsid w:val="00A86988"/>
    <w:rsid w:val="00A86BC9"/>
    <w:rsid w:val="00A86BF7"/>
    <w:rsid w:val="00A879B7"/>
    <w:rsid w:val="00A901DB"/>
    <w:rsid w:val="00A90517"/>
    <w:rsid w:val="00A90AFA"/>
    <w:rsid w:val="00A9113D"/>
    <w:rsid w:val="00A92423"/>
    <w:rsid w:val="00A92589"/>
    <w:rsid w:val="00A92645"/>
    <w:rsid w:val="00A927C6"/>
    <w:rsid w:val="00A92A14"/>
    <w:rsid w:val="00A92DE8"/>
    <w:rsid w:val="00A93448"/>
    <w:rsid w:val="00A934F5"/>
    <w:rsid w:val="00A93854"/>
    <w:rsid w:val="00A938F2"/>
    <w:rsid w:val="00A93ACD"/>
    <w:rsid w:val="00A93D80"/>
    <w:rsid w:val="00A941C5"/>
    <w:rsid w:val="00A942BE"/>
    <w:rsid w:val="00A94B16"/>
    <w:rsid w:val="00A95220"/>
    <w:rsid w:val="00A952B0"/>
    <w:rsid w:val="00A952E6"/>
    <w:rsid w:val="00A9530B"/>
    <w:rsid w:val="00A9541B"/>
    <w:rsid w:val="00A95458"/>
    <w:rsid w:val="00A957A7"/>
    <w:rsid w:val="00A9581C"/>
    <w:rsid w:val="00A96429"/>
    <w:rsid w:val="00A96475"/>
    <w:rsid w:val="00A96581"/>
    <w:rsid w:val="00A965F0"/>
    <w:rsid w:val="00A96851"/>
    <w:rsid w:val="00A96C30"/>
    <w:rsid w:val="00A96D7C"/>
    <w:rsid w:val="00A972BA"/>
    <w:rsid w:val="00A973EB"/>
    <w:rsid w:val="00A9742F"/>
    <w:rsid w:val="00A97491"/>
    <w:rsid w:val="00A97D83"/>
    <w:rsid w:val="00A97DBA"/>
    <w:rsid w:val="00A97EE0"/>
    <w:rsid w:val="00AA00F6"/>
    <w:rsid w:val="00AA0222"/>
    <w:rsid w:val="00AA0292"/>
    <w:rsid w:val="00AA0936"/>
    <w:rsid w:val="00AA0A6E"/>
    <w:rsid w:val="00AA0C18"/>
    <w:rsid w:val="00AA0E42"/>
    <w:rsid w:val="00AA159A"/>
    <w:rsid w:val="00AA19F4"/>
    <w:rsid w:val="00AA1B4E"/>
    <w:rsid w:val="00AA1BB7"/>
    <w:rsid w:val="00AA1F9D"/>
    <w:rsid w:val="00AA2105"/>
    <w:rsid w:val="00AA241F"/>
    <w:rsid w:val="00AA26CA"/>
    <w:rsid w:val="00AA2DC8"/>
    <w:rsid w:val="00AA2E85"/>
    <w:rsid w:val="00AA2FAB"/>
    <w:rsid w:val="00AA33C9"/>
    <w:rsid w:val="00AA3651"/>
    <w:rsid w:val="00AA387C"/>
    <w:rsid w:val="00AA3BD3"/>
    <w:rsid w:val="00AA4133"/>
    <w:rsid w:val="00AA49BA"/>
    <w:rsid w:val="00AA4F51"/>
    <w:rsid w:val="00AA4FAA"/>
    <w:rsid w:val="00AA5516"/>
    <w:rsid w:val="00AA5674"/>
    <w:rsid w:val="00AA57D6"/>
    <w:rsid w:val="00AA5A29"/>
    <w:rsid w:val="00AA5FAA"/>
    <w:rsid w:val="00AA62FA"/>
    <w:rsid w:val="00AA69EA"/>
    <w:rsid w:val="00AA6B75"/>
    <w:rsid w:val="00AA6E20"/>
    <w:rsid w:val="00AA7143"/>
    <w:rsid w:val="00AA75E0"/>
    <w:rsid w:val="00AA7A02"/>
    <w:rsid w:val="00AA7C0B"/>
    <w:rsid w:val="00AA7C35"/>
    <w:rsid w:val="00AB0216"/>
    <w:rsid w:val="00AB0220"/>
    <w:rsid w:val="00AB06F6"/>
    <w:rsid w:val="00AB0920"/>
    <w:rsid w:val="00AB0CB5"/>
    <w:rsid w:val="00AB0E76"/>
    <w:rsid w:val="00AB131C"/>
    <w:rsid w:val="00AB14F2"/>
    <w:rsid w:val="00AB160D"/>
    <w:rsid w:val="00AB18DB"/>
    <w:rsid w:val="00AB1A94"/>
    <w:rsid w:val="00AB1A9E"/>
    <w:rsid w:val="00AB1B97"/>
    <w:rsid w:val="00AB1C0E"/>
    <w:rsid w:val="00AB1DBD"/>
    <w:rsid w:val="00AB2945"/>
    <w:rsid w:val="00AB2B91"/>
    <w:rsid w:val="00AB3194"/>
    <w:rsid w:val="00AB322D"/>
    <w:rsid w:val="00AB3966"/>
    <w:rsid w:val="00AB3B8F"/>
    <w:rsid w:val="00AB3E2D"/>
    <w:rsid w:val="00AB3E67"/>
    <w:rsid w:val="00AB43BC"/>
    <w:rsid w:val="00AB4705"/>
    <w:rsid w:val="00AB48E2"/>
    <w:rsid w:val="00AB4EEB"/>
    <w:rsid w:val="00AB5044"/>
    <w:rsid w:val="00AB531A"/>
    <w:rsid w:val="00AB5A28"/>
    <w:rsid w:val="00AB5B4A"/>
    <w:rsid w:val="00AB5E55"/>
    <w:rsid w:val="00AB66D1"/>
    <w:rsid w:val="00AB680B"/>
    <w:rsid w:val="00AB6F44"/>
    <w:rsid w:val="00AB7852"/>
    <w:rsid w:val="00AB7B9F"/>
    <w:rsid w:val="00AC056C"/>
    <w:rsid w:val="00AC0AB5"/>
    <w:rsid w:val="00AC0BB3"/>
    <w:rsid w:val="00AC0F86"/>
    <w:rsid w:val="00AC0FA5"/>
    <w:rsid w:val="00AC1676"/>
    <w:rsid w:val="00AC16A6"/>
    <w:rsid w:val="00AC1ED2"/>
    <w:rsid w:val="00AC1F07"/>
    <w:rsid w:val="00AC1F9A"/>
    <w:rsid w:val="00AC2366"/>
    <w:rsid w:val="00AC2384"/>
    <w:rsid w:val="00AC2DB7"/>
    <w:rsid w:val="00AC2E97"/>
    <w:rsid w:val="00AC3100"/>
    <w:rsid w:val="00AC31F5"/>
    <w:rsid w:val="00AC3476"/>
    <w:rsid w:val="00AC3558"/>
    <w:rsid w:val="00AC3B87"/>
    <w:rsid w:val="00AC413E"/>
    <w:rsid w:val="00AC42EF"/>
    <w:rsid w:val="00AC4502"/>
    <w:rsid w:val="00AC45EF"/>
    <w:rsid w:val="00AC4E4D"/>
    <w:rsid w:val="00AC4E7C"/>
    <w:rsid w:val="00AC58D3"/>
    <w:rsid w:val="00AC63D3"/>
    <w:rsid w:val="00AC646E"/>
    <w:rsid w:val="00AC69FE"/>
    <w:rsid w:val="00AC6BEF"/>
    <w:rsid w:val="00AC6C89"/>
    <w:rsid w:val="00AC721D"/>
    <w:rsid w:val="00AC7394"/>
    <w:rsid w:val="00AC7800"/>
    <w:rsid w:val="00AC78FE"/>
    <w:rsid w:val="00AD00B0"/>
    <w:rsid w:val="00AD0134"/>
    <w:rsid w:val="00AD02F8"/>
    <w:rsid w:val="00AD077F"/>
    <w:rsid w:val="00AD09A0"/>
    <w:rsid w:val="00AD0BA2"/>
    <w:rsid w:val="00AD0F1D"/>
    <w:rsid w:val="00AD11F1"/>
    <w:rsid w:val="00AD18E6"/>
    <w:rsid w:val="00AD1AA1"/>
    <w:rsid w:val="00AD1C58"/>
    <w:rsid w:val="00AD1E72"/>
    <w:rsid w:val="00AD2A6E"/>
    <w:rsid w:val="00AD3143"/>
    <w:rsid w:val="00AD3307"/>
    <w:rsid w:val="00AD333F"/>
    <w:rsid w:val="00AD3407"/>
    <w:rsid w:val="00AD346F"/>
    <w:rsid w:val="00AD3810"/>
    <w:rsid w:val="00AD3969"/>
    <w:rsid w:val="00AD3D0D"/>
    <w:rsid w:val="00AD3DDA"/>
    <w:rsid w:val="00AD3E49"/>
    <w:rsid w:val="00AD4230"/>
    <w:rsid w:val="00AD441E"/>
    <w:rsid w:val="00AD492C"/>
    <w:rsid w:val="00AD494A"/>
    <w:rsid w:val="00AD4AB4"/>
    <w:rsid w:val="00AD4B36"/>
    <w:rsid w:val="00AD4F6C"/>
    <w:rsid w:val="00AD5818"/>
    <w:rsid w:val="00AD5CB7"/>
    <w:rsid w:val="00AD5DF1"/>
    <w:rsid w:val="00AD5EFE"/>
    <w:rsid w:val="00AD67E4"/>
    <w:rsid w:val="00AD69DB"/>
    <w:rsid w:val="00AD6E82"/>
    <w:rsid w:val="00AD70A4"/>
    <w:rsid w:val="00AD72F8"/>
    <w:rsid w:val="00AD77B6"/>
    <w:rsid w:val="00AD7D0C"/>
    <w:rsid w:val="00AE0062"/>
    <w:rsid w:val="00AE09E7"/>
    <w:rsid w:val="00AE113E"/>
    <w:rsid w:val="00AE1341"/>
    <w:rsid w:val="00AE16CA"/>
    <w:rsid w:val="00AE1877"/>
    <w:rsid w:val="00AE18AC"/>
    <w:rsid w:val="00AE196D"/>
    <w:rsid w:val="00AE19A8"/>
    <w:rsid w:val="00AE1B97"/>
    <w:rsid w:val="00AE2111"/>
    <w:rsid w:val="00AE256E"/>
    <w:rsid w:val="00AE297B"/>
    <w:rsid w:val="00AE2ED1"/>
    <w:rsid w:val="00AE2FED"/>
    <w:rsid w:val="00AE309B"/>
    <w:rsid w:val="00AE3C44"/>
    <w:rsid w:val="00AE3CE5"/>
    <w:rsid w:val="00AE3E4B"/>
    <w:rsid w:val="00AE43A0"/>
    <w:rsid w:val="00AE4E32"/>
    <w:rsid w:val="00AE4F12"/>
    <w:rsid w:val="00AE5371"/>
    <w:rsid w:val="00AE5828"/>
    <w:rsid w:val="00AE5F6D"/>
    <w:rsid w:val="00AE60C7"/>
    <w:rsid w:val="00AE6618"/>
    <w:rsid w:val="00AE6714"/>
    <w:rsid w:val="00AE67D1"/>
    <w:rsid w:val="00AE68AC"/>
    <w:rsid w:val="00AE69E2"/>
    <w:rsid w:val="00AE7284"/>
    <w:rsid w:val="00AE730F"/>
    <w:rsid w:val="00AE7470"/>
    <w:rsid w:val="00AE74FB"/>
    <w:rsid w:val="00AE75C9"/>
    <w:rsid w:val="00AE77D5"/>
    <w:rsid w:val="00AE7875"/>
    <w:rsid w:val="00AE7959"/>
    <w:rsid w:val="00AF04BE"/>
    <w:rsid w:val="00AF0B60"/>
    <w:rsid w:val="00AF0BAC"/>
    <w:rsid w:val="00AF0EBA"/>
    <w:rsid w:val="00AF0F5E"/>
    <w:rsid w:val="00AF13C5"/>
    <w:rsid w:val="00AF16F9"/>
    <w:rsid w:val="00AF1947"/>
    <w:rsid w:val="00AF2072"/>
    <w:rsid w:val="00AF25DE"/>
    <w:rsid w:val="00AF2612"/>
    <w:rsid w:val="00AF264C"/>
    <w:rsid w:val="00AF26AE"/>
    <w:rsid w:val="00AF2A75"/>
    <w:rsid w:val="00AF2ACD"/>
    <w:rsid w:val="00AF2C94"/>
    <w:rsid w:val="00AF2F61"/>
    <w:rsid w:val="00AF3258"/>
    <w:rsid w:val="00AF380C"/>
    <w:rsid w:val="00AF3A0E"/>
    <w:rsid w:val="00AF3A18"/>
    <w:rsid w:val="00AF3F00"/>
    <w:rsid w:val="00AF46A1"/>
    <w:rsid w:val="00AF4B8D"/>
    <w:rsid w:val="00AF4BE7"/>
    <w:rsid w:val="00AF4D26"/>
    <w:rsid w:val="00AF50B6"/>
    <w:rsid w:val="00AF511A"/>
    <w:rsid w:val="00AF53E9"/>
    <w:rsid w:val="00AF54CD"/>
    <w:rsid w:val="00AF56AA"/>
    <w:rsid w:val="00AF5A09"/>
    <w:rsid w:val="00AF5C49"/>
    <w:rsid w:val="00AF5C7F"/>
    <w:rsid w:val="00AF6B32"/>
    <w:rsid w:val="00AF6C49"/>
    <w:rsid w:val="00AF70EE"/>
    <w:rsid w:val="00AF75D9"/>
    <w:rsid w:val="00AF75E8"/>
    <w:rsid w:val="00AF78F3"/>
    <w:rsid w:val="00AF793D"/>
    <w:rsid w:val="00AF7ACA"/>
    <w:rsid w:val="00AF7AF6"/>
    <w:rsid w:val="00AF7CD8"/>
    <w:rsid w:val="00AF7FAF"/>
    <w:rsid w:val="00B00692"/>
    <w:rsid w:val="00B00A42"/>
    <w:rsid w:val="00B00C36"/>
    <w:rsid w:val="00B00C99"/>
    <w:rsid w:val="00B00E7C"/>
    <w:rsid w:val="00B0140A"/>
    <w:rsid w:val="00B014AA"/>
    <w:rsid w:val="00B0167E"/>
    <w:rsid w:val="00B01737"/>
    <w:rsid w:val="00B01ACB"/>
    <w:rsid w:val="00B01D69"/>
    <w:rsid w:val="00B01EF4"/>
    <w:rsid w:val="00B02026"/>
    <w:rsid w:val="00B024DC"/>
    <w:rsid w:val="00B027B3"/>
    <w:rsid w:val="00B02811"/>
    <w:rsid w:val="00B029A8"/>
    <w:rsid w:val="00B02A50"/>
    <w:rsid w:val="00B02C66"/>
    <w:rsid w:val="00B02DD9"/>
    <w:rsid w:val="00B03AFD"/>
    <w:rsid w:val="00B03FB2"/>
    <w:rsid w:val="00B043C3"/>
    <w:rsid w:val="00B0468D"/>
    <w:rsid w:val="00B04B7D"/>
    <w:rsid w:val="00B04E59"/>
    <w:rsid w:val="00B04F84"/>
    <w:rsid w:val="00B0585E"/>
    <w:rsid w:val="00B058E0"/>
    <w:rsid w:val="00B059F1"/>
    <w:rsid w:val="00B06270"/>
    <w:rsid w:val="00B06350"/>
    <w:rsid w:val="00B0697F"/>
    <w:rsid w:val="00B06A71"/>
    <w:rsid w:val="00B0717E"/>
    <w:rsid w:val="00B071BB"/>
    <w:rsid w:val="00B07222"/>
    <w:rsid w:val="00B072B2"/>
    <w:rsid w:val="00B078EE"/>
    <w:rsid w:val="00B103EF"/>
    <w:rsid w:val="00B104DC"/>
    <w:rsid w:val="00B112FF"/>
    <w:rsid w:val="00B11498"/>
    <w:rsid w:val="00B116D4"/>
    <w:rsid w:val="00B1187A"/>
    <w:rsid w:val="00B11896"/>
    <w:rsid w:val="00B11B8E"/>
    <w:rsid w:val="00B11C8B"/>
    <w:rsid w:val="00B11CC6"/>
    <w:rsid w:val="00B126DA"/>
    <w:rsid w:val="00B1274F"/>
    <w:rsid w:val="00B127CE"/>
    <w:rsid w:val="00B128EB"/>
    <w:rsid w:val="00B12B44"/>
    <w:rsid w:val="00B12C10"/>
    <w:rsid w:val="00B136CB"/>
    <w:rsid w:val="00B13C2E"/>
    <w:rsid w:val="00B146BF"/>
    <w:rsid w:val="00B14B1E"/>
    <w:rsid w:val="00B14BC1"/>
    <w:rsid w:val="00B14DEF"/>
    <w:rsid w:val="00B14EB7"/>
    <w:rsid w:val="00B152B8"/>
    <w:rsid w:val="00B15840"/>
    <w:rsid w:val="00B159AD"/>
    <w:rsid w:val="00B15D61"/>
    <w:rsid w:val="00B15EB6"/>
    <w:rsid w:val="00B16098"/>
    <w:rsid w:val="00B167FD"/>
    <w:rsid w:val="00B16EA8"/>
    <w:rsid w:val="00B174B3"/>
    <w:rsid w:val="00B1768E"/>
    <w:rsid w:val="00B179AC"/>
    <w:rsid w:val="00B17A84"/>
    <w:rsid w:val="00B17C1E"/>
    <w:rsid w:val="00B17C32"/>
    <w:rsid w:val="00B17D9A"/>
    <w:rsid w:val="00B2003C"/>
    <w:rsid w:val="00B201A5"/>
    <w:rsid w:val="00B20240"/>
    <w:rsid w:val="00B20385"/>
    <w:rsid w:val="00B204FE"/>
    <w:rsid w:val="00B20572"/>
    <w:rsid w:val="00B20CCE"/>
    <w:rsid w:val="00B20D43"/>
    <w:rsid w:val="00B20E03"/>
    <w:rsid w:val="00B20F91"/>
    <w:rsid w:val="00B21A03"/>
    <w:rsid w:val="00B21DDA"/>
    <w:rsid w:val="00B21E6C"/>
    <w:rsid w:val="00B2288B"/>
    <w:rsid w:val="00B228AB"/>
    <w:rsid w:val="00B22BA5"/>
    <w:rsid w:val="00B22CBC"/>
    <w:rsid w:val="00B22ECE"/>
    <w:rsid w:val="00B235E9"/>
    <w:rsid w:val="00B2384F"/>
    <w:rsid w:val="00B23A46"/>
    <w:rsid w:val="00B23B11"/>
    <w:rsid w:val="00B23BE2"/>
    <w:rsid w:val="00B2430D"/>
    <w:rsid w:val="00B244D1"/>
    <w:rsid w:val="00B24539"/>
    <w:rsid w:val="00B245D4"/>
    <w:rsid w:val="00B24794"/>
    <w:rsid w:val="00B247F6"/>
    <w:rsid w:val="00B24D03"/>
    <w:rsid w:val="00B251D1"/>
    <w:rsid w:val="00B2574F"/>
    <w:rsid w:val="00B25766"/>
    <w:rsid w:val="00B257AC"/>
    <w:rsid w:val="00B25950"/>
    <w:rsid w:val="00B2625D"/>
    <w:rsid w:val="00B26292"/>
    <w:rsid w:val="00B26644"/>
    <w:rsid w:val="00B267A4"/>
    <w:rsid w:val="00B269B0"/>
    <w:rsid w:val="00B26D90"/>
    <w:rsid w:val="00B26E56"/>
    <w:rsid w:val="00B26E86"/>
    <w:rsid w:val="00B2737B"/>
    <w:rsid w:val="00B27423"/>
    <w:rsid w:val="00B277F3"/>
    <w:rsid w:val="00B27E0A"/>
    <w:rsid w:val="00B27E41"/>
    <w:rsid w:val="00B300B4"/>
    <w:rsid w:val="00B30141"/>
    <w:rsid w:val="00B30301"/>
    <w:rsid w:val="00B307D8"/>
    <w:rsid w:val="00B308AD"/>
    <w:rsid w:val="00B30B81"/>
    <w:rsid w:val="00B30D90"/>
    <w:rsid w:val="00B31094"/>
    <w:rsid w:val="00B31205"/>
    <w:rsid w:val="00B31DF6"/>
    <w:rsid w:val="00B3208B"/>
    <w:rsid w:val="00B323E3"/>
    <w:rsid w:val="00B3270B"/>
    <w:rsid w:val="00B32AB1"/>
    <w:rsid w:val="00B32C0A"/>
    <w:rsid w:val="00B333A4"/>
    <w:rsid w:val="00B33440"/>
    <w:rsid w:val="00B33F33"/>
    <w:rsid w:val="00B34720"/>
    <w:rsid w:val="00B3482C"/>
    <w:rsid w:val="00B348C8"/>
    <w:rsid w:val="00B34C0C"/>
    <w:rsid w:val="00B34C54"/>
    <w:rsid w:val="00B34D6D"/>
    <w:rsid w:val="00B35061"/>
    <w:rsid w:val="00B355A5"/>
    <w:rsid w:val="00B35B64"/>
    <w:rsid w:val="00B35BD3"/>
    <w:rsid w:val="00B35C32"/>
    <w:rsid w:val="00B35C54"/>
    <w:rsid w:val="00B35E32"/>
    <w:rsid w:val="00B36783"/>
    <w:rsid w:val="00B3684C"/>
    <w:rsid w:val="00B36E42"/>
    <w:rsid w:val="00B37168"/>
    <w:rsid w:val="00B3731F"/>
    <w:rsid w:val="00B37453"/>
    <w:rsid w:val="00B376E8"/>
    <w:rsid w:val="00B37707"/>
    <w:rsid w:val="00B3773B"/>
    <w:rsid w:val="00B37A2C"/>
    <w:rsid w:val="00B37F54"/>
    <w:rsid w:val="00B4017C"/>
    <w:rsid w:val="00B40216"/>
    <w:rsid w:val="00B40648"/>
    <w:rsid w:val="00B40CB7"/>
    <w:rsid w:val="00B40FFC"/>
    <w:rsid w:val="00B412CC"/>
    <w:rsid w:val="00B41698"/>
    <w:rsid w:val="00B4179E"/>
    <w:rsid w:val="00B41F0D"/>
    <w:rsid w:val="00B42165"/>
    <w:rsid w:val="00B42316"/>
    <w:rsid w:val="00B4253A"/>
    <w:rsid w:val="00B42A82"/>
    <w:rsid w:val="00B42AA8"/>
    <w:rsid w:val="00B42EFD"/>
    <w:rsid w:val="00B430A2"/>
    <w:rsid w:val="00B438AA"/>
    <w:rsid w:val="00B43D11"/>
    <w:rsid w:val="00B442CE"/>
    <w:rsid w:val="00B4495D"/>
    <w:rsid w:val="00B44B21"/>
    <w:rsid w:val="00B45312"/>
    <w:rsid w:val="00B453D7"/>
    <w:rsid w:val="00B45C5C"/>
    <w:rsid w:val="00B45D63"/>
    <w:rsid w:val="00B46023"/>
    <w:rsid w:val="00B46557"/>
    <w:rsid w:val="00B46968"/>
    <w:rsid w:val="00B46AD4"/>
    <w:rsid w:val="00B46E15"/>
    <w:rsid w:val="00B471C5"/>
    <w:rsid w:val="00B47212"/>
    <w:rsid w:val="00B47416"/>
    <w:rsid w:val="00B475E5"/>
    <w:rsid w:val="00B47664"/>
    <w:rsid w:val="00B479A3"/>
    <w:rsid w:val="00B47BB5"/>
    <w:rsid w:val="00B47CCD"/>
    <w:rsid w:val="00B50BA0"/>
    <w:rsid w:val="00B50C8B"/>
    <w:rsid w:val="00B50DD4"/>
    <w:rsid w:val="00B51165"/>
    <w:rsid w:val="00B51800"/>
    <w:rsid w:val="00B51B70"/>
    <w:rsid w:val="00B51C88"/>
    <w:rsid w:val="00B51D1F"/>
    <w:rsid w:val="00B51DD2"/>
    <w:rsid w:val="00B52090"/>
    <w:rsid w:val="00B522CC"/>
    <w:rsid w:val="00B52827"/>
    <w:rsid w:val="00B528BC"/>
    <w:rsid w:val="00B52956"/>
    <w:rsid w:val="00B52E10"/>
    <w:rsid w:val="00B52E37"/>
    <w:rsid w:val="00B536BB"/>
    <w:rsid w:val="00B5385E"/>
    <w:rsid w:val="00B539E8"/>
    <w:rsid w:val="00B53DAF"/>
    <w:rsid w:val="00B53DF4"/>
    <w:rsid w:val="00B53E20"/>
    <w:rsid w:val="00B54111"/>
    <w:rsid w:val="00B542B1"/>
    <w:rsid w:val="00B545A3"/>
    <w:rsid w:val="00B54B5D"/>
    <w:rsid w:val="00B54E51"/>
    <w:rsid w:val="00B55555"/>
    <w:rsid w:val="00B5570B"/>
    <w:rsid w:val="00B56284"/>
    <w:rsid w:val="00B56383"/>
    <w:rsid w:val="00B56604"/>
    <w:rsid w:val="00B56DE5"/>
    <w:rsid w:val="00B578A0"/>
    <w:rsid w:val="00B57E47"/>
    <w:rsid w:val="00B604ED"/>
    <w:rsid w:val="00B604F8"/>
    <w:rsid w:val="00B60569"/>
    <w:rsid w:val="00B6069A"/>
    <w:rsid w:val="00B609AF"/>
    <w:rsid w:val="00B60A30"/>
    <w:rsid w:val="00B6122A"/>
    <w:rsid w:val="00B6170D"/>
    <w:rsid w:val="00B6175B"/>
    <w:rsid w:val="00B618C7"/>
    <w:rsid w:val="00B623D9"/>
    <w:rsid w:val="00B628F6"/>
    <w:rsid w:val="00B62AA0"/>
    <w:rsid w:val="00B62AC2"/>
    <w:rsid w:val="00B62EF5"/>
    <w:rsid w:val="00B63357"/>
    <w:rsid w:val="00B6342A"/>
    <w:rsid w:val="00B637F0"/>
    <w:rsid w:val="00B639F9"/>
    <w:rsid w:val="00B63A08"/>
    <w:rsid w:val="00B63AAC"/>
    <w:rsid w:val="00B6409F"/>
    <w:rsid w:val="00B6428E"/>
    <w:rsid w:val="00B64720"/>
    <w:rsid w:val="00B65034"/>
    <w:rsid w:val="00B650C4"/>
    <w:rsid w:val="00B651A0"/>
    <w:rsid w:val="00B6544C"/>
    <w:rsid w:val="00B65502"/>
    <w:rsid w:val="00B65A72"/>
    <w:rsid w:val="00B65BAF"/>
    <w:rsid w:val="00B65EB7"/>
    <w:rsid w:val="00B66222"/>
    <w:rsid w:val="00B6639E"/>
    <w:rsid w:val="00B6670B"/>
    <w:rsid w:val="00B66AE2"/>
    <w:rsid w:val="00B66C2F"/>
    <w:rsid w:val="00B66C67"/>
    <w:rsid w:val="00B66F6B"/>
    <w:rsid w:val="00B67535"/>
    <w:rsid w:val="00B67820"/>
    <w:rsid w:val="00B67B95"/>
    <w:rsid w:val="00B70689"/>
    <w:rsid w:val="00B706A3"/>
    <w:rsid w:val="00B70ADB"/>
    <w:rsid w:val="00B7115D"/>
    <w:rsid w:val="00B71364"/>
    <w:rsid w:val="00B713C1"/>
    <w:rsid w:val="00B71AA8"/>
    <w:rsid w:val="00B7215C"/>
    <w:rsid w:val="00B723E0"/>
    <w:rsid w:val="00B724F3"/>
    <w:rsid w:val="00B7296A"/>
    <w:rsid w:val="00B72A65"/>
    <w:rsid w:val="00B72B00"/>
    <w:rsid w:val="00B72DBE"/>
    <w:rsid w:val="00B72E49"/>
    <w:rsid w:val="00B733F1"/>
    <w:rsid w:val="00B737C9"/>
    <w:rsid w:val="00B73B7F"/>
    <w:rsid w:val="00B73BA3"/>
    <w:rsid w:val="00B73BF1"/>
    <w:rsid w:val="00B73FBA"/>
    <w:rsid w:val="00B7404A"/>
    <w:rsid w:val="00B74745"/>
    <w:rsid w:val="00B74BBD"/>
    <w:rsid w:val="00B75147"/>
    <w:rsid w:val="00B75193"/>
    <w:rsid w:val="00B751F8"/>
    <w:rsid w:val="00B75228"/>
    <w:rsid w:val="00B75DA7"/>
    <w:rsid w:val="00B7693F"/>
    <w:rsid w:val="00B76BA3"/>
    <w:rsid w:val="00B7700B"/>
    <w:rsid w:val="00B776CE"/>
    <w:rsid w:val="00B7772D"/>
    <w:rsid w:val="00B7787D"/>
    <w:rsid w:val="00B77989"/>
    <w:rsid w:val="00B77A99"/>
    <w:rsid w:val="00B77C05"/>
    <w:rsid w:val="00B804FE"/>
    <w:rsid w:val="00B80550"/>
    <w:rsid w:val="00B809C3"/>
    <w:rsid w:val="00B80AAA"/>
    <w:rsid w:val="00B80C02"/>
    <w:rsid w:val="00B80D73"/>
    <w:rsid w:val="00B80F59"/>
    <w:rsid w:val="00B81035"/>
    <w:rsid w:val="00B816DC"/>
    <w:rsid w:val="00B81A21"/>
    <w:rsid w:val="00B81B6C"/>
    <w:rsid w:val="00B81CE0"/>
    <w:rsid w:val="00B8210B"/>
    <w:rsid w:val="00B82223"/>
    <w:rsid w:val="00B826AC"/>
    <w:rsid w:val="00B82756"/>
    <w:rsid w:val="00B829C4"/>
    <w:rsid w:val="00B82A27"/>
    <w:rsid w:val="00B82B58"/>
    <w:rsid w:val="00B82FFA"/>
    <w:rsid w:val="00B831B7"/>
    <w:rsid w:val="00B833AE"/>
    <w:rsid w:val="00B83486"/>
    <w:rsid w:val="00B83C91"/>
    <w:rsid w:val="00B83E07"/>
    <w:rsid w:val="00B83F2A"/>
    <w:rsid w:val="00B83FD9"/>
    <w:rsid w:val="00B8425A"/>
    <w:rsid w:val="00B842C8"/>
    <w:rsid w:val="00B85268"/>
    <w:rsid w:val="00B853CB"/>
    <w:rsid w:val="00B85C3F"/>
    <w:rsid w:val="00B86288"/>
    <w:rsid w:val="00B8650F"/>
    <w:rsid w:val="00B86D7C"/>
    <w:rsid w:val="00B87107"/>
    <w:rsid w:val="00B877AD"/>
    <w:rsid w:val="00B87801"/>
    <w:rsid w:val="00B87CCF"/>
    <w:rsid w:val="00B87DE1"/>
    <w:rsid w:val="00B87E97"/>
    <w:rsid w:val="00B9008A"/>
    <w:rsid w:val="00B90325"/>
    <w:rsid w:val="00B903BF"/>
    <w:rsid w:val="00B906B5"/>
    <w:rsid w:val="00B90997"/>
    <w:rsid w:val="00B90A16"/>
    <w:rsid w:val="00B90D2C"/>
    <w:rsid w:val="00B90F80"/>
    <w:rsid w:val="00B91215"/>
    <w:rsid w:val="00B91337"/>
    <w:rsid w:val="00B91CF6"/>
    <w:rsid w:val="00B91D61"/>
    <w:rsid w:val="00B91DD9"/>
    <w:rsid w:val="00B91F46"/>
    <w:rsid w:val="00B921C0"/>
    <w:rsid w:val="00B9222E"/>
    <w:rsid w:val="00B92426"/>
    <w:rsid w:val="00B92618"/>
    <w:rsid w:val="00B926ED"/>
    <w:rsid w:val="00B926EF"/>
    <w:rsid w:val="00B9275E"/>
    <w:rsid w:val="00B9345C"/>
    <w:rsid w:val="00B934D5"/>
    <w:rsid w:val="00B93929"/>
    <w:rsid w:val="00B93C9F"/>
    <w:rsid w:val="00B9437A"/>
    <w:rsid w:val="00B9444E"/>
    <w:rsid w:val="00B949BB"/>
    <w:rsid w:val="00B94BCD"/>
    <w:rsid w:val="00B94D55"/>
    <w:rsid w:val="00B9582B"/>
    <w:rsid w:val="00B95E43"/>
    <w:rsid w:val="00B95E44"/>
    <w:rsid w:val="00B962EB"/>
    <w:rsid w:val="00B97047"/>
    <w:rsid w:val="00B973C0"/>
    <w:rsid w:val="00B97529"/>
    <w:rsid w:val="00B975A8"/>
    <w:rsid w:val="00B97695"/>
    <w:rsid w:val="00B97CC8"/>
    <w:rsid w:val="00B97F57"/>
    <w:rsid w:val="00B97F79"/>
    <w:rsid w:val="00BA0065"/>
    <w:rsid w:val="00BA035A"/>
    <w:rsid w:val="00BA03B1"/>
    <w:rsid w:val="00BA09B0"/>
    <w:rsid w:val="00BA0C4A"/>
    <w:rsid w:val="00BA10C9"/>
    <w:rsid w:val="00BA159F"/>
    <w:rsid w:val="00BA16AE"/>
    <w:rsid w:val="00BA207D"/>
    <w:rsid w:val="00BA2362"/>
    <w:rsid w:val="00BA293E"/>
    <w:rsid w:val="00BA2997"/>
    <w:rsid w:val="00BA29B7"/>
    <w:rsid w:val="00BA2C42"/>
    <w:rsid w:val="00BA2CAC"/>
    <w:rsid w:val="00BA2D09"/>
    <w:rsid w:val="00BA2D69"/>
    <w:rsid w:val="00BA2DCF"/>
    <w:rsid w:val="00BA305A"/>
    <w:rsid w:val="00BA3252"/>
    <w:rsid w:val="00BA32F5"/>
    <w:rsid w:val="00BA3901"/>
    <w:rsid w:val="00BA397D"/>
    <w:rsid w:val="00BA3A81"/>
    <w:rsid w:val="00BA3BA7"/>
    <w:rsid w:val="00BA3FCB"/>
    <w:rsid w:val="00BA41E1"/>
    <w:rsid w:val="00BA42C4"/>
    <w:rsid w:val="00BA444B"/>
    <w:rsid w:val="00BA453D"/>
    <w:rsid w:val="00BA4A82"/>
    <w:rsid w:val="00BA4AAE"/>
    <w:rsid w:val="00BA6907"/>
    <w:rsid w:val="00BA6BCD"/>
    <w:rsid w:val="00BA6C20"/>
    <w:rsid w:val="00BA7440"/>
    <w:rsid w:val="00BA7F24"/>
    <w:rsid w:val="00BB019F"/>
    <w:rsid w:val="00BB03C0"/>
    <w:rsid w:val="00BB0890"/>
    <w:rsid w:val="00BB0B53"/>
    <w:rsid w:val="00BB0CB5"/>
    <w:rsid w:val="00BB0F66"/>
    <w:rsid w:val="00BB10F9"/>
    <w:rsid w:val="00BB1419"/>
    <w:rsid w:val="00BB1F3B"/>
    <w:rsid w:val="00BB222D"/>
    <w:rsid w:val="00BB2A5E"/>
    <w:rsid w:val="00BB2CBB"/>
    <w:rsid w:val="00BB2DA8"/>
    <w:rsid w:val="00BB3360"/>
    <w:rsid w:val="00BB3BA9"/>
    <w:rsid w:val="00BB3BD6"/>
    <w:rsid w:val="00BB3C81"/>
    <w:rsid w:val="00BB3EA5"/>
    <w:rsid w:val="00BB3F62"/>
    <w:rsid w:val="00BB3FF1"/>
    <w:rsid w:val="00BB41A9"/>
    <w:rsid w:val="00BB436D"/>
    <w:rsid w:val="00BB47E7"/>
    <w:rsid w:val="00BB4A40"/>
    <w:rsid w:val="00BB4B54"/>
    <w:rsid w:val="00BB5169"/>
    <w:rsid w:val="00BB5AF5"/>
    <w:rsid w:val="00BB5B6E"/>
    <w:rsid w:val="00BB622B"/>
    <w:rsid w:val="00BB6454"/>
    <w:rsid w:val="00BB64B9"/>
    <w:rsid w:val="00BB673D"/>
    <w:rsid w:val="00BB6A7B"/>
    <w:rsid w:val="00BB6A8D"/>
    <w:rsid w:val="00BB6B33"/>
    <w:rsid w:val="00BB6D78"/>
    <w:rsid w:val="00BB7079"/>
    <w:rsid w:val="00BB7765"/>
    <w:rsid w:val="00BB7E96"/>
    <w:rsid w:val="00BB7EBB"/>
    <w:rsid w:val="00BC0265"/>
    <w:rsid w:val="00BC02C0"/>
    <w:rsid w:val="00BC055F"/>
    <w:rsid w:val="00BC08CE"/>
    <w:rsid w:val="00BC0A2C"/>
    <w:rsid w:val="00BC10A7"/>
    <w:rsid w:val="00BC12BB"/>
    <w:rsid w:val="00BC1513"/>
    <w:rsid w:val="00BC189D"/>
    <w:rsid w:val="00BC1AFD"/>
    <w:rsid w:val="00BC1FDE"/>
    <w:rsid w:val="00BC2217"/>
    <w:rsid w:val="00BC2438"/>
    <w:rsid w:val="00BC28C9"/>
    <w:rsid w:val="00BC2C23"/>
    <w:rsid w:val="00BC2C2C"/>
    <w:rsid w:val="00BC2C6C"/>
    <w:rsid w:val="00BC2D64"/>
    <w:rsid w:val="00BC31F0"/>
    <w:rsid w:val="00BC386D"/>
    <w:rsid w:val="00BC3C6F"/>
    <w:rsid w:val="00BC4002"/>
    <w:rsid w:val="00BC422A"/>
    <w:rsid w:val="00BC42F1"/>
    <w:rsid w:val="00BC4699"/>
    <w:rsid w:val="00BC4EA7"/>
    <w:rsid w:val="00BC512B"/>
    <w:rsid w:val="00BC553E"/>
    <w:rsid w:val="00BC55DD"/>
    <w:rsid w:val="00BC62A7"/>
    <w:rsid w:val="00BC680E"/>
    <w:rsid w:val="00BC6AD3"/>
    <w:rsid w:val="00BC6B4C"/>
    <w:rsid w:val="00BC7117"/>
    <w:rsid w:val="00BC73F8"/>
    <w:rsid w:val="00BC751C"/>
    <w:rsid w:val="00BC7691"/>
    <w:rsid w:val="00BC77EC"/>
    <w:rsid w:val="00BD01D5"/>
    <w:rsid w:val="00BD04ED"/>
    <w:rsid w:val="00BD08E7"/>
    <w:rsid w:val="00BD0E77"/>
    <w:rsid w:val="00BD1209"/>
    <w:rsid w:val="00BD13DB"/>
    <w:rsid w:val="00BD1550"/>
    <w:rsid w:val="00BD172D"/>
    <w:rsid w:val="00BD1D32"/>
    <w:rsid w:val="00BD225D"/>
    <w:rsid w:val="00BD324B"/>
    <w:rsid w:val="00BD3372"/>
    <w:rsid w:val="00BD33F2"/>
    <w:rsid w:val="00BD37EF"/>
    <w:rsid w:val="00BD3881"/>
    <w:rsid w:val="00BD3D82"/>
    <w:rsid w:val="00BD3FAA"/>
    <w:rsid w:val="00BD401E"/>
    <w:rsid w:val="00BD4149"/>
    <w:rsid w:val="00BD4A87"/>
    <w:rsid w:val="00BD4CE7"/>
    <w:rsid w:val="00BD4FBA"/>
    <w:rsid w:val="00BD53D2"/>
    <w:rsid w:val="00BD5493"/>
    <w:rsid w:val="00BD57BB"/>
    <w:rsid w:val="00BD5821"/>
    <w:rsid w:val="00BD6013"/>
    <w:rsid w:val="00BD619E"/>
    <w:rsid w:val="00BD6315"/>
    <w:rsid w:val="00BD63FE"/>
    <w:rsid w:val="00BD6A60"/>
    <w:rsid w:val="00BD6B50"/>
    <w:rsid w:val="00BD730D"/>
    <w:rsid w:val="00BD74DE"/>
    <w:rsid w:val="00BD751A"/>
    <w:rsid w:val="00BD7A5F"/>
    <w:rsid w:val="00BD7C3F"/>
    <w:rsid w:val="00BE0298"/>
    <w:rsid w:val="00BE03C6"/>
    <w:rsid w:val="00BE043D"/>
    <w:rsid w:val="00BE080B"/>
    <w:rsid w:val="00BE0AF6"/>
    <w:rsid w:val="00BE0D54"/>
    <w:rsid w:val="00BE1928"/>
    <w:rsid w:val="00BE1F11"/>
    <w:rsid w:val="00BE20C6"/>
    <w:rsid w:val="00BE21ED"/>
    <w:rsid w:val="00BE2C28"/>
    <w:rsid w:val="00BE2F15"/>
    <w:rsid w:val="00BE328E"/>
    <w:rsid w:val="00BE335F"/>
    <w:rsid w:val="00BE3858"/>
    <w:rsid w:val="00BE3AF4"/>
    <w:rsid w:val="00BE3B99"/>
    <w:rsid w:val="00BE41E5"/>
    <w:rsid w:val="00BE4597"/>
    <w:rsid w:val="00BE4CB7"/>
    <w:rsid w:val="00BE4FF5"/>
    <w:rsid w:val="00BE59CB"/>
    <w:rsid w:val="00BE5C89"/>
    <w:rsid w:val="00BE5CD3"/>
    <w:rsid w:val="00BE5D0A"/>
    <w:rsid w:val="00BE61FC"/>
    <w:rsid w:val="00BE62A8"/>
    <w:rsid w:val="00BE6512"/>
    <w:rsid w:val="00BE6525"/>
    <w:rsid w:val="00BE673C"/>
    <w:rsid w:val="00BE6859"/>
    <w:rsid w:val="00BE68FF"/>
    <w:rsid w:val="00BE7200"/>
    <w:rsid w:val="00BE7787"/>
    <w:rsid w:val="00BE79CB"/>
    <w:rsid w:val="00BE7BDD"/>
    <w:rsid w:val="00BE7F8B"/>
    <w:rsid w:val="00BF007A"/>
    <w:rsid w:val="00BF0313"/>
    <w:rsid w:val="00BF0A61"/>
    <w:rsid w:val="00BF116E"/>
    <w:rsid w:val="00BF1233"/>
    <w:rsid w:val="00BF13BE"/>
    <w:rsid w:val="00BF1AC6"/>
    <w:rsid w:val="00BF1B56"/>
    <w:rsid w:val="00BF1E97"/>
    <w:rsid w:val="00BF21FC"/>
    <w:rsid w:val="00BF260C"/>
    <w:rsid w:val="00BF2655"/>
    <w:rsid w:val="00BF29E6"/>
    <w:rsid w:val="00BF2AC5"/>
    <w:rsid w:val="00BF2CE9"/>
    <w:rsid w:val="00BF2EC3"/>
    <w:rsid w:val="00BF34F1"/>
    <w:rsid w:val="00BF38E3"/>
    <w:rsid w:val="00BF3AA2"/>
    <w:rsid w:val="00BF3E50"/>
    <w:rsid w:val="00BF3FDE"/>
    <w:rsid w:val="00BF4059"/>
    <w:rsid w:val="00BF41F3"/>
    <w:rsid w:val="00BF4458"/>
    <w:rsid w:val="00BF453A"/>
    <w:rsid w:val="00BF47B4"/>
    <w:rsid w:val="00BF4B2D"/>
    <w:rsid w:val="00BF572E"/>
    <w:rsid w:val="00BF576F"/>
    <w:rsid w:val="00BF5A15"/>
    <w:rsid w:val="00BF6191"/>
    <w:rsid w:val="00BF7287"/>
    <w:rsid w:val="00BF74F4"/>
    <w:rsid w:val="00BF79F5"/>
    <w:rsid w:val="00BF7B41"/>
    <w:rsid w:val="00BF7D71"/>
    <w:rsid w:val="00C00090"/>
    <w:rsid w:val="00C00334"/>
    <w:rsid w:val="00C009AE"/>
    <w:rsid w:val="00C00CA5"/>
    <w:rsid w:val="00C00DB9"/>
    <w:rsid w:val="00C00EFF"/>
    <w:rsid w:val="00C01412"/>
    <w:rsid w:val="00C01A90"/>
    <w:rsid w:val="00C020F1"/>
    <w:rsid w:val="00C023EF"/>
    <w:rsid w:val="00C0274F"/>
    <w:rsid w:val="00C027C4"/>
    <w:rsid w:val="00C028E0"/>
    <w:rsid w:val="00C02900"/>
    <w:rsid w:val="00C0294E"/>
    <w:rsid w:val="00C02C68"/>
    <w:rsid w:val="00C03359"/>
    <w:rsid w:val="00C034BE"/>
    <w:rsid w:val="00C03583"/>
    <w:rsid w:val="00C03E7A"/>
    <w:rsid w:val="00C03EDD"/>
    <w:rsid w:val="00C04142"/>
    <w:rsid w:val="00C04830"/>
    <w:rsid w:val="00C04B30"/>
    <w:rsid w:val="00C04FE0"/>
    <w:rsid w:val="00C05221"/>
    <w:rsid w:val="00C05228"/>
    <w:rsid w:val="00C0529B"/>
    <w:rsid w:val="00C05571"/>
    <w:rsid w:val="00C0564B"/>
    <w:rsid w:val="00C05655"/>
    <w:rsid w:val="00C05998"/>
    <w:rsid w:val="00C05C81"/>
    <w:rsid w:val="00C05CDB"/>
    <w:rsid w:val="00C05EA3"/>
    <w:rsid w:val="00C05FA1"/>
    <w:rsid w:val="00C06418"/>
    <w:rsid w:val="00C0693F"/>
    <w:rsid w:val="00C06C1E"/>
    <w:rsid w:val="00C0708A"/>
    <w:rsid w:val="00C07E0F"/>
    <w:rsid w:val="00C07FFC"/>
    <w:rsid w:val="00C10184"/>
    <w:rsid w:val="00C10249"/>
    <w:rsid w:val="00C1034A"/>
    <w:rsid w:val="00C10385"/>
    <w:rsid w:val="00C10C6A"/>
    <w:rsid w:val="00C11065"/>
    <w:rsid w:val="00C11937"/>
    <w:rsid w:val="00C11C3A"/>
    <w:rsid w:val="00C11FEB"/>
    <w:rsid w:val="00C12117"/>
    <w:rsid w:val="00C122CF"/>
    <w:rsid w:val="00C1249D"/>
    <w:rsid w:val="00C12549"/>
    <w:rsid w:val="00C1264B"/>
    <w:rsid w:val="00C129D3"/>
    <w:rsid w:val="00C12C7B"/>
    <w:rsid w:val="00C13118"/>
    <w:rsid w:val="00C13466"/>
    <w:rsid w:val="00C13A13"/>
    <w:rsid w:val="00C13DD9"/>
    <w:rsid w:val="00C14217"/>
    <w:rsid w:val="00C143F0"/>
    <w:rsid w:val="00C1445A"/>
    <w:rsid w:val="00C144D0"/>
    <w:rsid w:val="00C14BF6"/>
    <w:rsid w:val="00C14C2E"/>
    <w:rsid w:val="00C15048"/>
    <w:rsid w:val="00C1508B"/>
    <w:rsid w:val="00C151FD"/>
    <w:rsid w:val="00C1529D"/>
    <w:rsid w:val="00C152EB"/>
    <w:rsid w:val="00C1530A"/>
    <w:rsid w:val="00C1567F"/>
    <w:rsid w:val="00C15C74"/>
    <w:rsid w:val="00C15FF3"/>
    <w:rsid w:val="00C162BA"/>
    <w:rsid w:val="00C164C6"/>
    <w:rsid w:val="00C168E2"/>
    <w:rsid w:val="00C16AED"/>
    <w:rsid w:val="00C16B26"/>
    <w:rsid w:val="00C16B30"/>
    <w:rsid w:val="00C16E60"/>
    <w:rsid w:val="00C16E70"/>
    <w:rsid w:val="00C1723E"/>
    <w:rsid w:val="00C172B8"/>
    <w:rsid w:val="00C173F6"/>
    <w:rsid w:val="00C17431"/>
    <w:rsid w:val="00C174A1"/>
    <w:rsid w:val="00C1757E"/>
    <w:rsid w:val="00C17773"/>
    <w:rsid w:val="00C177FD"/>
    <w:rsid w:val="00C17A21"/>
    <w:rsid w:val="00C17B65"/>
    <w:rsid w:val="00C17DD0"/>
    <w:rsid w:val="00C20116"/>
    <w:rsid w:val="00C2037E"/>
    <w:rsid w:val="00C20730"/>
    <w:rsid w:val="00C2091C"/>
    <w:rsid w:val="00C2101F"/>
    <w:rsid w:val="00C2107C"/>
    <w:rsid w:val="00C21215"/>
    <w:rsid w:val="00C21253"/>
    <w:rsid w:val="00C21387"/>
    <w:rsid w:val="00C213AF"/>
    <w:rsid w:val="00C21C99"/>
    <w:rsid w:val="00C21E93"/>
    <w:rsid w:val="00C2291A"/>
    <w:rsid w:val="00C22AA7"/>
    <w:rsid w:val="00C2301A"/>
    <w:rsid w:val="00C2357F"/>
    <w:rsid w:val="00C23B73"/>
    <w:rsid w:val="00C23E03"/>
    <w:rsid w:val="00C2461D"/>
    <w:rsid w:val="00C24697"/>
    <w:rsid w:val="00C247E0"/>
    <w:rsid w:val="00C2486F"/>
    <w:rsid w:val="00C24B5E"/>
    <w:rsid w:val="00C24EF9"/>
    <w:rsid w:val="00C24F07"/>
    <w:rsid w:val="00C24FCA"/>
    <w:rsid w:val="00C24FD3"/>
    <w:rsid w:val="00C251F3"/>
    <w:rsid w:val="00C253D1"/>
    <w:rsid w:val="00C25431"/>
    <w:rsid w:val="00C2558D"/>
    <w:rsid w:val="00C25923"/>
    <w:rsid w:val="00C25F76"/>
    <w:rsid w:val="00C264E1"/>
    <w:rsid w:val="00C268B5"/>
    <w:rsid w:val="00C26AF8"/>
    <w:rsid w:val="00C26E06"/>
    <w:rsid w:val="00C272E2"/>
    <w:rsid w:val="00C273A7"/>
    <w:rsid w:val="00C277CA"/>
    <w:rsid w:val="00C27F4E"/>
    <w:rsid w:val="00C301D9"/>
    <w:rsid w:val="00C303DB"/>
    <w:rsid w:val="00C305BA"/>
    <w:rsid w:val="00C3067B"/>
    <w:rsid w:val="00C309A9"/>
    <w:rsid w:val="00C30D4B"/>
    <w:rsid w:val="00C310CD"/>
    <w:rsid w:val="00C312F1"/>
    <w:rsid w:val="00C31316"/>
    <w:rsid w:val="00C31441"/>
    <w:rsid w:val="00C31808"/>
    <w:rsid w:val="00C31BF6"/>
    <w:rsid w:val="00C31C08"/>
    <w:rsid w:val="00C31D9B"/>
    <w:rsid w:val="00C31E20"/>
    <w:rsid w:val="00C32356"/>
    <w:rsid w:val="00C32554"/>
    <w:rsid w:val="00C325A1"/>
    <w:rsid w:val="00C32786"/>
    <w:rsid w:val="00C32BCB"/>
    <w:rsid w:val="00C32CD9"/>
    <w:rsid w:val="00C32D6A"/>
    <w:rsid w:val="00C33063"/>
    <w:rsid w:val="00C33156"/>
    <w:rsid w:val="00C3330A"/>
    <w:rsid w:val="00C33A63"/>
    <w:rsid w:val="00C33AA0"/>
    <w:rsid w:val="00C33C05"/>
    <w:rsid w:val="00C341A5"/>
    <w:rsid w:val="00C34233"/>
    <w:rsid w:val="00C343A1"/>
    <w:rsid w:val="00C34573"/>
    <w:rsid w:val="00C345AF"/>
    <w:rsid w:val="00C345B3"/>
    <w:rsid w:val="00C34927"/>
    <w:rsid w:val="00C3493E"/>
    <w:rsid w:val="00C34B3B"/>
    <w:rsid w:val="00C3503F"/>
    <w:rsid w:val="00C3536D"/>
    <w:rsid w:val="00C3559C"/>
    <w:rsid w:val="00C3569F"/>
    <w:rsid w:val="00C35F9B"/>
    <w:rsid w:val="00C36009"/>
    <w:rsid w:val="00C3610C"/>
    <w:rsid w:val="00C36125"/>
    <w:rsid w:val="00C361A2"/>
    <w:rsid w:val="00C36888"/>
    <w:rsid w:val="00C36C7C"/>
    <w:rsid w:val="00C36D99"/>
    <w:rsid w:val="00C36DB1"/>
    <w:rsid w:val="00C36ED8"/>
    <w:rsid w:val="00C36FDD"/>
    <w:rsid w:val="00C370DD"/>
    <w:rsid w:val="00C373B4"/>
    <w:rsid w:val="00C376ED"/>
    <w:rsid w:val="00C37BC6"/>
    <w:rsid w:val="00C37D78"/>
    <w:rsid w:val="00C40681"/>
    <w:rsid w:val="00C40A94"/>
    <w:rsid w:val="00C41009"/>
    <w:rsid w:val="00C41347"/>
    <w:rsid w:val="00C413C6"/>
    <w:rsid w:val="00C4158A"/>
    <w:rsid w:val="00C415F0"/>
    <w:rsid w:val="00C41ABF"/>
    <w:rsid w:val="00C421F2"/>
    <w:rsid w:val="00C42BB2"/>
    <w:rsid w:val="00C43573"/>
    <w:rsid w:val="00C435F1"/>
    <w:rsid w:val="00C43A3B"/>
    <w:rsid w:val="00C43B54"/>
    <w:rsid w:val="00C44080"/>
    <w:rsid w:val="00C445E6"/>
    <w:rsid w:val="00C44746"/>
    <w:rsid w:val="00C4482A"/>
    <w:rsid w:val="00C44A28"/>
    <w:rsid w:val="00C44C81"/>
    <w:rsid w:val="00C44D45"/>
    <w:rsid w:val="00C44D5A"/>
    <w:rsid w:val="00C44F30"/>
    <w:rsid w:val="00C454F7"/>
    <w:rsid w:val="00C45771"/>
    <w:rsid w:val="00C457C2"/>
    <w:rsid w:val="00C45B42"/>
    <w:rsid w:val="00C45D77"/>
    <w:rsid w:val="00C4652D"/>
    <w:rsid w:val="00C46885"/>
    <w:rsid w:val="00C468E0"/>
    <w:rsid w:val="00C47008"/>
    <w:rsid w:val="00C47390"/>
    <w:rsid w:val="00C475AA"/>
    <w:rsid w:val="00C47EB8"/>
    <w:rsid w:val="00C50206"/>
    <w:rsid w:val="00C50316"/>
    <w:rsid w:val="00C507FE"/>
    <w:rsid w:val="00C50E08"/>
    <w:rsid w:val="00C5129B"/>
    <w:rsid w:val="00C518F1"/>
    <w:rsid w:val="00C5196B"/>
    <w:rsid w:val="00C51DCB"/>
    <w:rsid w:val="00C51F73"/>
    <w:rsid w:val="00C5210F"/>
    <w:rsid w:val="00C52865"/>
    <w:rsid w:val="00C52875"/>
    <w:rsid w:val="00C52C5B"/>
    <w:rsid w:val="00C531DC"/>
    <w:rsid w:val="00C5347F"/>
    <w:rsid w:val="00C53894"/>
    <w:rsid w:val="00C53983"/>
    <w:rsid w:val="00C54339"/>
    <w:rsid w:val="00C5443C"/>
    <w:rsid w:val="00C546D7"/>
    <w:rsid w:val="00C54B44"/>
    <w:rsid w:val="00C555C9"/>
    <w:rsid w:val="00C55670"/>
    <w:rsid w:val="00C55753"/>
    <w:rsid w:val="00C559C5"/>
    <w:rsid w:val="00C55AD0"/>
    <w:rsid w:val="00C55AEC"/>
    <w:rsid w:val="00C55B48"/>
    <w:rsid w:val="00C55BC6"/>
    <w:rsid w:val="00C55D26"/>
    <w:rsid w:val="00C55DE2"/>
    <w:rsid w:val="00C5609F"/>
    <w:rsid w:val="00C566DB"/>
    <w:rsid w:val="00C56A82"/>
    <w:rsid w:val="00C56AD0"/>
    <w:rsid w:val="00C56B02"/>
    <w:rsid w:val="00C56DB4"/>
    <w:rsid w:val="00C57151"/>
    <w:rsid w:val="00C57275"/>
    <w:rsid w:val="00C57304"/>
    <w:rsid w:val="00C573BF"/>
    <w:rsid w:val="00C57479"/>
    <w:rsid w:val="00C57790"/>
    <w:rsid w:val="00C5795A"/>
    <w:rsid w:val="00C57F9F"/>
    <w:rsid w:val="00C57FC4"/>
    <w:rsid w:val="00C60257"/>
    <w:rsid w:val="00C60362"/>
    <w:rsid w:val="00C609CC"/>
    <w:rsid w:val="00C60A00"/>
    <w:rsid w:val="00C60BE5"/>
    <w:rsid w:val="00C60E5C"/>
    <w:rsid w:val="00C60E9D"/>
    <w:rsid w:val="00C61585"/>
    <w:rsid w:val="00C619A6"/>
    <w:rsid w:val="00C61CA1"/>
    <w:rsid w:val="00C62766"/>
    <w:rsid w:val="00C6277E"/>
    <w:rsid w:val="00C62E37"/>
    <w:rsid w:val="00C630EE"/>
    <w:rsid w:val="00C632A3"/>
    <w:rsid w:val="00C63696"/>
    <w:rsid w:val="00C63933"/>
    <w:rsid w:val="00C63B15"/>
    <w:rsid w:val="00C63BC7"/>
    <w:rsid w:val="00C63E76"/>
    <w:rsid w:val="00C642A5"/>
    <w:rsid w:val="00C6438E"/>
    <w:rsid w:val="00C64ACB"/>
    <w:rsid w:val="00C64C9C"/>
    <w:rsid w:val="00C64FCC"/>
    <w:rsid w:val="00C654CF"/>
    <w:rsid w:val="00C655B9"/>
    <w:rsid w:val="00C6580A"/>
    <w:rsid w:val="00C65B93"/>
    <w:rsid w:val="00C65BD3"/>
    <w:rsid w:val="00C65CC2"/>
    <w:rsid w:val="00C6611E"/>
    <w:rsid w:val="00C661CB"/>
    <w:rsid w:val="00C6672E"/>
    <w:rsid w:val="00C66753"/>
    <w:rsid w:val="00C668D8"/>
    <w:rsid w:val="00C672DA"/>
    <w:rsid w:val="00C67370"/>
    <w:rsid w:val="00C6738D"/>
    <w:rsid w:val="00C67514"/>
    <w:rsid w:val="00C676AF"/>
    <w:rsid w:val="00C701DD"/>
    <w:rsid w:val="00C7022F"/>
    <w:rsid w:val="00C70665"/>
    <w:rsid w:val="00C706E3"/>
    <w:rsid w:val="00C70741"/>
    <w:rsid w:val="00C709B0"/>
    <w:rsid w:val="00C709EE"/>
    <w:rsid w:val="00C70BC5"/>
    <w:rsid w:val="00C72259"/>
    <w:rsid w:val="00C72E83"/>
    <w:rsid w:val="00C73684"/>
    <w:rsid w:val="00C7396C"/>
    <w:rsid w:val="00C73D97"/>
    <w:rsid w:val="00C7420C"/>
    <w:rsid w:val="00C74624"/>
    <w:rsid w:val="00C746C3"/>
    <w:rsid w:val="00C747C9"/>
    <w:rsid w:val="00C74874"/>
    <w:rsid w:val="00C74A2E"/>
    <w:rsid w:val="00C74F48"/>
    <w:rsid w:val="00C750CF"/>
    <w:rsid w:val="00C7517D"/>
    <w:rsid w:val="00C75435"/>
    <w:rsid w:val="00C75468"/>
    <w:rsid w:val="00C755D0"/>
    <w:rsid w:val="00C75714"/>
    <w:rsid w:val="00C75B28"/>
    <w:rsid w:val="00C75C0B"/>
    <w:rsid w:val="00C764FA"/>
    <w:rsid w:val="00C766A0"/>
    <w:rsid w:val="00C767BD"/>
    <w:rsid w:val="00C767F9"/>
    <w:rsid w:val="00C76895"/>
    <w:rsid w:val="00C76C57"/>
    <w:rsid w:val="00C76C91"/>
    <w:rsid w:val="00C76D5B"/>
    <w:rsid w:val="00C76FB3"/>
    <w:rsid w:val="00C805EA"/>
    <w:rsid w:val="00C8088E"/>
    <w:rsid w:val="00C80BBF"/>
    <w:rsid w:val="00C80CEA"/>
    <w:rsid w:val="00C80F50"/>
    <w:rsid w:val="00C815E2"/>
    <w:rsid w:val="00C81726"/>
    <w:rsid w:val="00C8187B"/>
    <w:rsid w:val="00C819FD"/>
    <w:rsid w:val="00C81C13"/>
    <w:rsid w:val="00C81F98"/>
    <w:rsid w:val="00C822CA"/>
    <w:rsid w:val="00C82438"/>
    <w:rsid w:val="00C82601"/>
    <w:rsid w:val="00C82899"/>
    <w:rsid w:val="00C828D5"/>
    <w:rsid w:val="00C82937"/>
    <w:rsid w:val="00C82E8A"/>
    <w:rsid w:val="00C8307C"/>
    <w:rsid w:val="00C83380"/>
    <w:rsid w:val="00C8344F"/>
    <w:rsid w:val="00C839A4"/>
    <w:rsid w:val="00C83A8A"/>
    <w:rsid w:val="00C83B48"/>
    <w:rsid w:val="00C83BCB"/>
    <w:rsid w:val="00C83C3F"/>
    <w:rsid w:val="00C840E4"/>
    <w:rsid w:val="00C84116"/>
    <w:rsid w:val="00C84753"/>
    <w:rsid w:val="00C84942"/>
    <w:rsid w:val="00C858C2"/>
    <w:rsid w:val="00C85A17"/>
    <w:rsid w:val="00C85A39"/>
    <w:rsid w:val="00C85A59"/>
    <w:rsid w:val="00C867E9"/>
    <w:rsid w:val="00C86978"/>
    <w:rsid w:val="00C86D75"/>
    <w:rsid w:val="00C86E69"/>
    <w:rsid w:val="00C8756A"/>
    <w:rsid w:val="00C9011C"/>
    <w:rsid w:val="00C901A5"/>
    <w:rsid w:val="00C904AB"/>
    <w:rsid w:val="00C909CB"/>
    <w:rsid w:val="00C90D92"/>
    <w:rsid w:val="00C90FA0"/>
    <w:rsid w:val="00C91042"/>
    <w:rsid w:val="00C91080"/>
    <w:rsid w:val="00C9118D"/>
    <w:rsid w:val="00C91678"/>
    <w:rsid w:val="00C9184C"/>
    <w:rsid w:val="00C918EF"/>
    <w:rsid w:val="00C919A1"/>
    <w:rsid w:val="00C919B3"/>
    <w:rsid w:val="00C91DF1"/>
    <w:rsid w:val="00C91E0E"/>
    <w:rsid w:val="00C91F50"/>
    <w:rsid w:val="00C91FCB"/>
    <w:rsid w:val="00C92108"/>
    <w:rsid w:val="00C92166"/>
    <w:rsid w:val="00C92310"/>
    <w:rsid w:val="00C924D8"/>
    <w:rsid w:val="00C9261D"/>
    <w:rsid w:val="00C926FE"/>
    <w:rsid w:val="00C93304"/>
    <w:rsid w:val="00C934B4"/>
    <w:rsid w:val="00C935A5"/>
    <w:rsid w:val="00C93CD6"/>
    <w:rsid w:val="00C94770"/>
    <w:rsid w:val="00C947BB"/>
    <w:rsid w:val="00C948BC"/>
    <w:rsid w:val="00C94942"/>
    <w:rsid w:val="00C9499D"/>
    <w:rsid w:val="00C94B41"/>
    <w:rsid w:val="00C94B7E"/>
    <w:rsid w:val="00C94D97"/>
    <w:rsid w:val="00C94E3B"/>
    <w:rsid w:val="00C94ED3"/>
    <w:rsid w:val="00C95A7A"/>
    <w:rsid w:val="00C95CA7"/>
    <w:rsid w:val="00C95FA7"/>
    <w:rsid w:val="00C960C6"/>
    <w:rsid w:val="00C961DE"/>
    <w:rsid w:val="00C96803"/>
    <w:rsid w:val="00C969BB"/>
    <w:rsid w:val="00C96D64"/>
    <w:rsid w:val="00C96DC9"/>
    <w:rsid w:val="00C96F79"/>
    <w:rsid w:val="00C96FB7"/>
    <w:rsid w:val="00C9704B"/>
    <w:rsid w:val="00C97368"/>
    <w:rsid w:val="00C9764B"/>
    <w:rsid w:val="00C97685"/>
    <w:rsid w:val="00C9768E"/>
    <w:rsid w:val="00C97CB3"/>
    <w:rsid w:val="00CA01A1"/>
    <w:rsid w:val="00CA083F"/>
    <w:rsid w:val="00CA098E"/>
    <w:rsid w:val="00CA0BD8"/>
    <w:rsid w:val="00CA0C16"/>
    <w:rsid w:val="00CA0D86"/>
    <w:rsid w:val="00CA0F7D"/>
    <w:rsid w:val="00CA125B"/>
    <w:rsid w:val="00CA185C"/>
    <w:rsid w:val="00CA19BA"/>
    <w:rsid w:val="00CA1DFB"/>
    <w:rsid w:val="00CA230D"/>
    <w:rsid w:val="00CA2394"/>
    <w:rsid w:val="00CA2862"/>
    <w:rsid w:val="00CA29DA"/>
    <w:rsid w:val="00CA29E7"/>
    <w:rsid w:val="00CA3372"/>
    <w:rsid w:val="00CA352A"/>
    <w:rsid w:val="00CA3773"/>
    <w:rsid w:val="00CA387A"/>
    <w:rsid w:val="00CA397E"/>
    <w:rsid w:val="00CA3C52"/>
    <w:rsid w:val="00CA401C"/>
    <w:rsid w:val="00CA4149"/>
    <w:rsid w:val="00CA4554"/>
    <w:rsid w:val="00CA471C"/>
    <w:rsid w:val="00CA4A4A"/>
    <w:rsid w:val="00CA4D30"/>
    <w:rsid w:val="00CA4FDA"/>
    <w:rsid w:val="00CA5146"/>
    <w:rsid w:val="00CA520E"/>
    <w:rsid w:val="00CA5715"/>
    <w:rsid w:val="00CA5AAC"/>
    <w:rsid w:val="00CA5C18"/>
    <w:rsid w:val="00CA5E88"/>
    <w:rsid w:val="00CA6370"/>
    <w:rsid w:val="00CA6402"/>
    <w:rsid w:val="00CA653A"/>
    <w:rsid w:val="00CA663A"/>
    <w:rsid w:val="00CA6702"/>
    <w:rsid w:val="00CA6D8F"/>
    <w:rsid w:val="00CA731F"/>
    <w:rsid w:val="00CA77FB"/>
    <w:rsid w:val="00CA7B09"/>
    <w:rsid w:val="00CA7B8B"/>
    <w:rsid w:val="00CA7BF0"/>
    <w:rsid w:val="00CA7FF8"/>
    <w:rsid w:val="00CB0004"/>
    <w:rsid w:val="00CB0406"/>
    <w:rsid w:val="00CB0F43"/>
    <w:rsid w:val="00CB1084"/>
    <w:rsid w:val="00CB131E"/>
    <w:rsid w:val="00CB155C"/>
    <w:rsid w:val="00CB199A"/>
    <w:rsid w:val="00CB1EA1"/>
    <w:rsid w:val="00CB2382"/>
    <w:rsid w:val="00CB2450"/>
    <w:rsid w:val="00CB2535"/>
    <w:rsid w:val="00CB271A"/>
    <w:rsid w:val="00CB2A85"/>
    <w:rsid w:val="00CB2DEA"/>
    <w:rsid w:val="00CB2F16"/>
    <w:rsid w:val="00CB31A7"/>
    <w:rsid w:val="00CB31CA"/>
    <w:rsid w:val="00CB31DE"/>
    <w:rsid w:val="00CB356F"/>
    <w:rsid w:val="00CB3953"/>
    <w:rsid w:val="00CB39DF"/>
    <w:rsid w:val="00CB3CFF"/>
    <w:rsid w:val="00CB49AB"/>
    <w:rsid w:val="00CB4A58"/>
    <w:rsid w:val="00CB4B6B"/>
    <w:rsid w:val="00CB4DAD"/>
    <w:rsid w:val="00CB4FFF"/>
    <w:rsid w:val="00CB5032"/>
    <w:rsid w:val="00CB52DF"/>
    <w:rsid w:val="00CB52F0"/>
    <w:rsid w:val="00CB5735"/>
    <w:rsid w:val="00CB576E"/>
    <w:rsid w:val="00CB5930"/>
    <w:rsid w:val="00CB59BC"/>
    <w:rsid w:val="00CB5CE5"/>
    <w:rsid w:val="00CB5E91"/>
    <w:rsid w:val="00CB5FE3"/>
    <w:rsid w:val="00CB6268"/>
    <w:rsid w:val="00CB6540"/>
    <w:rsid w:val="00CB6557"/>
    <w:rsid w:val="00CB6774"/>
    <w:rsid w:val="00CB6E7A"/>
    <w:rsid w:val="00CB701C"/>
    <w:rsid w:val="00CB7BA1"/>
    <w:rsid w:val="00CB7D64"/>
    <w:rsid w:val="00CB7F4F"/>
    <w:rsid w:val="00CC0BD1"/>
    <w:rsid w:val="00CC0DF6"/>
    <w:rsid w:val="00CC11C9"/>
    <w:rsid w:val="00CC1401"/>
    <w:rsid w:val="00CC1694"/>
    <w:rsid w:val="00CC1991"/>
    <w:rsid w:val="00CC19B7"/>
    <w:rsid w:val="00CC1EC2"/>
    <w:rsid w:val="00CC1F30"/>
    <w:rsid w:val="00CC254A"/>
    <w:rsid w:val="00CC25D8"/>
    <w:rsid w:val="00CC260F"/>
    <w:rsid w:val="00CC27A4"/>
    <w:rsid w:val="00CC28F8"/>
    <w:rsid w:val="00CC2AD4"/>
    <w:rsid w:val="00CC2B54"/>
    <w:rsid w:val="00CC366E"/>
    <w:rsid w:val="00CC3735"/>
    <w:rsid w:val="00CC3780"/>
    <w:rsid w:val="00CC3812"/>
    <w:rsid w:val="00CC3BF8"/>
    <w:rsid w:val="00CC3D1D"/>
    <w:rsid w:val="00CC4232"/>
    <w:rsid w:val="00CC45AC"/>
    <w:rsid w:val="00CC46DA"/>
    <w:rsid w:val="00CC4CCD"/>
    <w:rsid w:val="00CC4E3B"/>
    <w:rsid w:val="00CC4F0D"/>
    <w:rsid w:val="00CC53A6"/>
    <w:rsid w:val="00CC53F4"/>
    <w:rsid w:val="00CC5646"/>
    <w:rsid w:val="00CC58BA"/>
    <w:rsid w:val="00CC5C86"/>
    <w:rsid w:val="00CC5CA7"/>
    <w:rsid w:val="00CC5E80"/>
    <w:rsid w:val="00CC6281"/>
    <w:rsid w:val="00CC64FC"/>
    <w:rsid w:val="00CC65FD"/>
    <w:rsid w:val="00CC66B1"/>
    <w:rsid w:val="00CC6711"/>
    <w:rsid w:val="00CC67CC"/>
    <w:rsid w:val="00CC6862"/>
    <w:rsid w:val="00CC6A28"/>
    <w:rsid w:val="00CC6BD6"/>
    <w:rsid w:val="00CC6CA0"/>
    <w:rsid w:val="00CC72A2"/>
    <w:rsid w:val="00CC76E8"/>
    <w:rsid w:val="00CC77DA"/>
    <w:rsid w:val="00CD00E4"/>
    <w:rsid w:val="00CD04D2"/>
    <w:rsid w:val="00CD05E5"/>
    <w:rsid w:val="00CD0658"/>
    <w:rsid w:val="00CD07F0"/>
    <w:rsid w:val="00CD0A01"/>
    <w:rsid w:val="00CD0EA8"/>
    <w:rsid w:val="00CD0F76"/>
    <w:rsid w:val="00CD113F"/>
    <w:rsid w:val="00CD1B39"/>
    <w:rsid w:val="00CD1F08"/>
    <w:rsid w:val="00CD1FAE"/>
    <w:rsid w:val="00CD23C2"/>
    <w:rsid w:val="00CD24AA"/>
    <w:rsid w:val="00CD2696"/>
    <w:rsid w:val="00CD269F"/>
    <w:rsid w:val="00CD3CEE"/>
    <w:rsid w:val="00CD3D84"/>
    <w:rsid w:val="00CD3EC7"/>
    <w:rsid w:val="00CD435E"/>
    <w:rsid w:val="00CD4A39"/>
    <w:rsid w:val="00CD4D76"/>
    <w:rsid w:val="00CD4D95"/>
    <w:rsid w:val="00CD4F10"/>
    <w:rsid w:val="00CD5109"/>
    <w:rsid w:val="00CD535C"/>
    <w:rsid w:val="00CD55CE"/>
    <w:rsid w:val="00CD5877"/>
    <w:rsid w:val="00CD67B1"/>
    <w:rsid w:val="00CD67D7"/>
    <w:rsid w:val="00CD6E1E"/>
    <w:rsid w:val="00CD6F30"/>
    <w:rsid w:val="00CD7062"/>
    <w:rsid w:val="00CD70A4"/>
    <w:rsid w:val="00CD71F0"/>
    <w:rsid w:val="00CD76C2"/>
    <w:rsid w:val="00CD7B35"/>
    <w:rsid w:val="00CE0222"/>
    <w:rsid w:val="00CE0274"/>
    <w:rsid w:val="00CE0543"/>
    <w:rsid w:val="00CE0861"/>
    <w:rsid w:val="00CE0957"/>
    <w:rsid w:val="00CE096E"/>
    <w:rsid w:val="00CE0A7F"/>
    <w:rsid w:val="00CE0D76"/>
    <w:rsid w:val="00CE1148"/>
    <w:rsid w:val="00CE13AB"/>
    <w:rsid w:val="00CE15E0"/>
    <w:rsid w:val="00CE1C27"/>
    <w:rsid w:val="00CE1D23"/>
    <w:rsid w:val="00CE2068"/>
    <w:rsid w:val="00CE23E7"/>
    <w:rsid w:val="00CE252A"/>
    <w:rsid w:val="00CE25C0"/>
    <w:rsid w:val="00CE27D4"/>
    <w:rsid w:val="00CE27DC"/>
    <w:rsid w:val="00CE291A"/>
    <w:rsid w:val="00CE2DEE"/>
    <w:rsid w:val="00CE3344"/>
    <w:rsid w:val="00CE33C9"/>
    <w:rsid w:val="00CE3549"/>
    <w:rsid w:val="00CE36AE"/>
    <w:rsid w:val="00CE3714"/>
    <w:rsid w:val="00CE39D8"/>
    <w:rsid w:val="00CE3AE0"/>
    <w:rsid w:val="00CE3C38"/>
    <w:rsid w:val="00CE3CEB"/>
    <w:rsid w:val="00CE3D6A"/>
    <w:rsid w:val="00CE43B8"/>
    <w:rsid w:val="00CE4422"/>
    <w:rsid w:val="00CE4A49"/>
    <w:rsid w:val="00CE4E46"/>
    <w:rsid w:val="00CE4EEA"/>
    <w:rsid w:val="00CE52E3"/>
    <w:rsid w:val="00CE5628"/>
    <w:rsid w:val="00CE571D"/>
    <w:rsid w:val="00CE586D"/>
    <w:rsid w:val="00CE59CB"/>
    <w:rsid w:val="00CE6055"/>
    <w:rsid w:val="00CE64AE"/>
    <w:rsid w:val="00CE64F0"/>
    <w:rsid w:val="00CE6B50"/>
    <w:rsid w:val="00CE741F"/>
    <w:rsid w:val="00CE7676"/>
    <w:rsid w:val="00CE773B"/>
    <w:rsid w:val="00CE78BD"/>
    <w:rsid w:val="00CE7951"/>
    <w:rsid w:val="00CE7BDC"/>
    <w:rsid w:val="00CE7E97"/>
    <w:rsid w:val="00CE7FA9"/>
    <w:rsid w:val="00CF015D"/>
    <w:rsid w:val="00CF039E"/>
    <w:rsid w:val="00CF07AA"/>
    <w:rsid w:val="00CF1048"/>
    <w:rsid w:val="00CF1853"/>
    <w:rsid w:val="00CF19EA"/>
    <w:rsid w:val="00CF1DC8"/>
    <w:rsid w:val="00CF212F"/>
    <w:rsid w:val="00CF215C"/>
    <w:rsid w:val="00CF28DA"/>
    <w:rsid w:val="00CF2E69"/>
    <w:rsid w:val="00CF34BF"/>
    <w:rsid w:val="00CF3587"/>
    <w:rsid w:val="00CF4706"/>
    <w:rsid w:val="00CF4F14"/>
    <w:rsid w:val="00CF56AC"/>
    <w:rsid w:val="00CF5744"/>
    <w:rsid w:val="00CF5AEF"/>
    <w:rsid w:val="00CF61B8"/>
    <w:rsid w:val="00CF66AC"/>
    <w:rsid w:val="00CF6F67"/>
    <w:rsid w:val="00D007AB"/>
    <w:rsid w:val="00D00BBE"/>
    <w:rsid w:val="00D00C85"/>
    <w:rsid w:val="00D01718"/>
    <w:rsid w:val="00D019DF"/>
    <w:rsid w:val="00D01B9D"/>
    <w:rsid w:val="00D02265"/>
    <w:rsid w:val="00D02302"/>
    <w:rsid w:val="00D0234E"/>
    <w:rsid w:val="00D02AC5"/>
    <w:rsid w:val="00D02E5E"/>
    <w:rsid w:val="00D02F10"/>
    <w:rsid w:val="00D02F99"/>
    <w:rsid w:val="00D030A0"/>
    <w:rsid w:val="00D030DC"/>
    <w:rsid w:val="00D0312F"/>
    <w:rsid w:val="00D03F30"/>
    <w:rsid w:val="00D045A8"/>
    <w:rsid w:val="00D045D7"/>
    <w:rsid w:val="00D04E99"/>
    <w:rsid w:val="00D04F07"/>
    <w:rsid w:val="00D04F21"/>
    <w:rsid w:val="00D04F29"/>
    <w:rsid w:val="00D0580C"/>
    <w:rsid w:val="00D05F34"/>
    <w:rsid w:val="00D06956"/>
    <w:rsid w:val="00D073AC"/>
    <w:rsid w:val="00D07506"/>
    <w:rsid w:val="00D07712"/>
    <w:rsid w:val="00D07A3C"/>
    <w:rsid w:val="00D07AE0"/>
    <w:rsid w:val="00D1016D"/>
    <w:rsid w:val="00D10391"/>
    <w:rsid w:val="00D10872"/>
    <w:rsid w:val="00D10C67"/>
    <w:rsid w:val="00D11322"/>
    <w:rsid w:val="00D11880"/>
    <w:rsid w:val="00D11BC0"/>
    <w:rsid w:val="00D12279"/>
    <w:rsid w:val="00D123E2"/>
    <w:rsid w:val="00D125A6"/>
    <w:rsid w:val="00D12629"/>
    <w:rsid w:val="00D127BC"/>
    <w:rsid w:val="00D12AF0"/>
    <w:rsid w:val="00D12F8E"/>
    <w:rsid w:val="00D12FA2"/>
    <w:rsid w:val="00D1316F"/>
    <w:rsid w:val="00D13778"/>
    <w:rsid w:val="00D137B2"/>
    <w:rsid w:val="00D139C6"/>
    <w:rsid w:val="00D13FD2"/>
    <w:rsid w:val="00D13FED"/>
    <w:rsid w:val="00D1412E"/>
    <w:rsid w:val="00D143E7"/>
    <w:rsid w:val="00D14953"/>
    <w:rsid w:val="00D14E8F"/>
    <w:rsid w:val="00D15143"/>
    <w:rsid w:val="00D15662"/>
    <w:rsid w:val="00D15A42"/>
    <w:rsid w:val="00D15C85"/>
    <w:rsid w:val="00D15D36"/>
    <w:rsid w:val="00D15D5B"/>
    <w:rsid w:val="00D15FD0"/>
    <w:rsid w:val="00D1630C"/>
    <w:rsid w:val="00D163FC"/>
    <w:rsid w:val="00D1642A"/>
    <w:rsid w:val="00D166A7"/>
    <w:rsid w:val="00D16C31"/>
    <w:rsid w:val="00D16CFF"/>
    <w:rsid w:val="00D16D36"/>
    <w:rsid w:val="00D175F2"/>
    <w:rsid w:val="00D17BAA"/>
    <w:rsid w:val="00D17ECB"/>
    <w:rsid w:val="00D17ED6"/>
    <w:rsid w:val="00D20661"/>
    <w:rsid w:val="00D2080F"/>
    <w:rsid w:val="00D20C0C"/>
    <w:rsid w:val="00D20D7C"/>
    <w:rsid w:val="00D20EB6"/>
    <w:rsid w:val="00D20EFD"/>
    <w:rsid w:val="00D21251"/>
    <w:rsid w:val="00D213E9"/>
    <w:rsid w:val="00D21CE6"/>
    <w:rsid w:val="00D21D17"/>
    <w:rsid w:val="00D21E87"/>
    <w:rsid w:val="00D22081"/>
    <w:rsid w:val="00D22DAA"/>
    <w:rsid w:val="00D2304F"/>
    <w:rsid w:val="00D2333F"/>
    <w:rsid w:val="00D23729"/>
    <w:rsid w:val="00D23746"/>
    <w:rsid w:val="00D237AE"/>
    <w:rsid w:val="00D23A7C"/>
    <w:rsid w:val="00D240F5"/>
    <w:rsid w:val="00D2420A"/>
    <w:rsid w:val="00D24939"/>
    <w:rsid w:val="00D24F74"/>
    <w:rsid w:val="00D25346"/>
    <w:rsid w:val="00D25511"/>
    <w:rsid w:val="00D255C9"/>
    <w:rsid w:val="00D257D8"/>
    <w:rsid w:val="00D2602E"/>
    <w:rsid w:val="00D260BC"/>
    <w:rsid w:val="00D265DC"/>
    <w:rsid w:val="00D266A7"/>
    <w:rsid w:val="00D266B1"/>
    <w:rsid w:val="00D26FA9"/>
    <w:rsid w:val="00D270C3"/>
    <w:rsid w:val="00D27207"/>
    <w:rsid w:val="00D273DF"/>
    <w:rsid w:val="00D2766F"/>
    <w:rsid w:val="00D27796"/>
    <w:rsid w:val="00D27C56"/>
    <w:rsid w:val="00D3027A"/>
    <w:rsid w:val="00D30461"/>
    <w:rsid w:val="00D305C6"/>
    <w:rsid w:val="00D30E4F"/>
    <w:rsid w:val="00D3131E"/>
    <w:rsid w:val="00D3150D"/>
    <w:rsid w:val="00D317CE"/>
    <w:rsid w:val="00D31AEE"/>
    <w:rsid w:val="00D31D70"/>
    <w:rsid w:val="00D32114"/>
    <w:rsid w:val="00D32BAF"/>
    <w:rsid w:val="00D32C7F"/>
    <w:rsid w:val="00D330CA"/>
    <w:rsid w:val="00D330FF"/>
    <w:rsid w:val="00D3324F"/>
    <w:rsid w:val="00D33759"/>
    <w:rsid w:val="00D34145"/>
    <w:rsid w:val="00D3461B"/>
    <w:rsid w:val="00D349B1"/>
    <w:rsid w:val="00D34B3D"/>
    <w:rsid w:val="00D34BE0"/>
    <w:rsid w:val="00D35231"/>
    <w:rsid w:val="00D35664"/>
    <w:rsid w:val="00D35878"/>
    <w:rsid w:val="00D35893"/>
    <w:rsid w:val="00D35EDA"/>
    <w:rsid w:val="00D3656E"/>
    <w:rsid w:val="00D367E8"/>
    <w:rsid w:val="00D36C16"/>
    <w:rsid w:val="00D3715F"/>
    <w:rsid w:val="00D372C2"/>
    <w:rsid w:val="00D37AFD"/>
    <w:rsid w:val="00D37C82"/>
    <w:rsid w:val="00D37F4E"/>
    <w:rsid w:val="00D401EC"/>
    <w:rsid w:val="00D4050F"/>
    <w:rsid w:val="00D4055E"/>
    <w:rsid w:val="00D4096F"/>
    <w:rsid w:val="00D40A19"/>
    <w:rsid w:val="00D40AE4"/>
    <w:rsid w:val="00D40B0A"/>
    <w:rsid w:val="00D40DEE"/>
    <w:rsid w:val="00D4141F"/>
    <w:rsid w:val="00D414B1"/>
    <w:rsid w:val="00D4155A"/>
    <w:rsid w:val="00D41B63"/>
    <w:rsid w:val="00D41BE9"/>
    <w:rsid w:val="00D41CEB"/>
    <w:rsid w:val="00D42334"/>
    <w:rsid w:val="00D42541"/>
    <w:rsid w:val="00D427BD"/>
    <w:rsid w:val="00D42907"/>
    <w:rsid w:val="00D42C60"/>
    <w:rsid w:val="00D43247"/>
    <w:rsid w:val="00D43499"/>
    <w:rsid w:val="00D436AC"/>
    <w:rsid w:val="00D43D5F"/>
    <w:rsid w:val="00D43E42"/>
    <w:rsid w:val="00D43F3F"/>
    <w:rsid w:val="00D4410F"/>
    <w:rsid w:val="00D44702"/>
    <w:rsid w:val="00D4471D"/>
    <w:rsid w:val="00D44CC5"/>
    <w:rsid w:val="00D450E6"/>
    <w:rsid w:val="00D4524F"/>
    <w:rsid w:val="00D45593"/>
    <w:rsid w:val="00D45600"/>
    <w:rsid w:val="00D4571C"/>
    <w:rsid w:val="00D4574C"/>
    <w:rsid w:val="00D45D1A"/>
    <w:rsid w:val="00D45E3B"/>
    <w:rsid w:val="00D46140"/>
    <w:rsid w:val="00D4630B"/>
    <w:rsid w:val="00D4683E"/>
    <w:rsid w:val="00D46C8C"/>
    <w:rsid w:val="00D47D94"/>
    <w:rsid w:val="00D50303"/>
    <w:rsid w:val="00D5051A"/>
    <w:rsid w:val="00D5064D"/>
    <w:rsid w:val="00D5101F"/>
    <w:rsid w:val="00D510BF"/>
    <w:rsid w:val="00D51195"/>
    <w:rsid w:val="00D51CCA"/>
    <w:rsid w:val="00D51CFA"/>
    <w:rsid w:val="00D51F8D"/>
    <w:rsid w:val="00D52118"/>
    <w:rsid w:val="00D5229C"/>
    <w:rsid w:val="00D5262F"/>
    <w:rsid w:val="00D52685"/>
    <w:rsid w:val="00D52702"/>
    <w:rsid w:val="00D52731"/>
    <w:rsid w:val="00D528BD"/>
    <w:rsid w:val="00D52A55"/>
    <w:rsid w:val="00D52E59"/>
    <w:rsid w:val="00D53071"/>
    <w:rsid w:val="00D53311"/>
    <w:rsid w:val="00D5351E"/>
    <w:rsid w:val="00D539AB"/>
    <w:rsid w:val="00D53F46"/>
    <w:rsid w:val="00D54213"/>
    <w:rsid w:val="00D5441F"/>
    <w:rsid w:val="00D54475"/>
    <w:rsid w:val="00D549D3"/>
    <w:rsid w:val="00D54E17"/>
    <w:rsid w:val="00D54F08"/>
    <w:rsid w:val="00D55226"/>
    <w:rsid w:val="00D5539D"/>
    <w:rsid w:val="00D55C59"/>
    <w:rsid w:val="00D55E8B"/>
    <w:rsid w:val="00D560C5"/>
    <w:rsid w:val="00D56730"/>
    <w:rsid w:val="00D56796"/>
    <w:rsid w:val="00D569A3"/>
    <w:rsid w:val="00D56F4F"/>
    <w:rsid w:val="00D56FD9"/>
    <w:rsid w:val="00D570F5"/>
    <w:rsid w:val="00D5763B"/>
    <w:rsid w:val="00D57654"/>
    <w:rsid w:val="00D602A1"/>
    <w:rsid w:val="00D6091F"/>
    <w:rsid w:val="00D60A17"/>
    <w:rsid w:val="00D60AE4"/>
    <w:rsid w:val="00D61076"/>
    <w:rsid w:val="00D610B7"/>
    <w:rsid w:val="00D616B8"/>
    <w:rsid w:val="00D6171A"/>
    <w:rsid w:val="00D61A95"/>
    <w:rsid w:val="00D61E0B"/>
    <w:rsid w:val="00D61E76"/>
    <w:rsid w:val="00D6221D"/>
    <w:rsid w:val="00D62279"/>
    <w:rsid w:val="00D622CC"/>
    <w:rsid w:val="00D62491"/>
    <w:rsid w:val="00D624AB"/>
    <w:rsid w:val="00D62828"/>
    <w:rsid w:val="00D62B14"/>
    <w:rsid w:val="00D633B5"/>
    <w:rsid w:val="00D637CD"/>
    <w:rsid w:val="00D638DE"/>
    <w:rsid w:val="00D63A39"/>
    <w:rsid w:val="00D63D09"/>
    <w:rsid w:val="00D63F20"/>
    <w:rsid w:val="00D643FA"/>
    <w:rsid w:val="00D645F3"/>
    <w:rsid w:val="00D648B3"/>
    <w:rsid w:val="00D649C0"/>
    <w:rsid w:val="00D64A52"/>
    <w:rsid w:val="00D64B06"/>
    <w:rsid w:val="00D65688"/>
    <w:rsid w:val="00D65B58"/>
    <w:rsid w:val="00D65FA9"/>
    <w:rsid w:val="00D66004"/>
    <w:rsid w:val="00D660FC"/>
    <w:rsid w:val="00D66157"/>
    <w:rsid w:val="00D6626F"/>
    <w:rsid w:val="00D6671F"/>
    <w:rsid w:val="00D66ACC"/>
    <w:rsid w:val="00D673B9"/>
    <w:rsid w:val="00D679C3"/>
    <w:rsid w:val="00D67AAB"/>
    <w:rsid w:val="00D67F56"/>
    <w:rsid w:val="00D7068D"/>
    <w:rsid w:val="00D70A81"/>
    <w:rsid w:val="00D70BC4"/>
    <w:rsid w:val="00D71003"/>
    <w:rsid w:val="00D71526"/>
    <w:rsid w:val="00D716EC"/>
    <w:rsid w:val="00D71706"/>
    <w:rsid w:val="00D7185B"/>
    <w:rsid w:val="00D71A71"/>
    <w:rsid w:val="00D71BF8"/>
    <w:rsid w:val="00D7210C"/>
    <w:rsid w:val="00D7233A"/>
    <w:rsid w:val="00D72A80"/>
    <w:rsid w:val="00D7342A"/>
    <w:rsid w:val="00D734D8"/>
    <w:rsid w:val="00D73F39"/>
    <w:rsid w:val="00D7403A"/>
    <w:rsid w:val="00D74155"/>
    <w:rsid w:val="00D74184"/>
    <w:rsid w:val="00D7418E"/>
    <w:rsid w:val="00D7419D"/>
    <w:rsid w:val="00D74308"/>
    <w:rsid w:val="00D7459E"/>
    <w:rsid w:val="00D747BA"/>
    <w:rsid w:val="00D748B3"/>
    <w:rsid w:val="00D74BAE"/>
    <w:rsid w:val="00D75573"/>
    <w:rsid w:val="00D75D1B"/>
    <w:rsid w:val="00D76A16"/>
    <w:rsid w:val="00D76A1C"/>
    <w:rsid w:val="00D76D54"/>
    <w:rsid w:val="00D7704E"/>
    <w:rsid w:val="00D7740B"/>
    <w:rsid w:val="00D779FB"/>
    <w:rsid w:val="00D77BA9"/>
    <w:rsid w:val="00D8036E"/>
    <w:rsid w:val="00D808D0"/>
    <w:rsid w:val="00D808F0"/>
    <w:rsid w:val="00D8091F"/>
    <w:rsid w:val="00D80D67"/>
    <w:rsid w:val="00D80EAA"/>
    <w:rsid w:val="00D80ECC"/>
    <w:rsid w:val="00D8167E"/>
    <w:rsid w:val="00D8189E"/>
    <w:rsid w:val="00D818C8"/>
    <w:rsid w:val="00D82451"/>
    <w:rsid w:val="00D8284B"/>
    <w:rsid w:val="00D82FEC"/>
    <w:rsid w:val="00D8334D"/>
    <w:rsid w:val="00D833DE"/>
    <w:rsid w:val="00D834AC"/>
    <w:rsid w:val="00D837F3"/>
    <w:rsid w:val="00D83D63"/>
    <w:rsid w:val="00D83E03"/>
    <w:rsid w:val="00D83E9C"/>
    <w:rsid w:val="00D83F42"/>
    <w:rsid w:val="00D84F5A"/>
    <w:rsid w:val="00D851A1"/>
    <w:rsid w:val="00D854AF"/>
    <w:rsid w:val="00D85F5A"/>
    <w:rsid w:val="00D863C6"/>
    <w:rsid w:val="00D864E7"/>
    <w:rsid w:val="00D874C7"/>
    <w:rsid w:val="00D8777E"/>
    <w:rsid w:val="00D901D3"/>
    <w:rsid w:val="00D902E5"/>
    <w:rsid w:val="00D90471"/>
    <w:rsid w:val="00D904CD"/>
    <w:rsid w:val="00D90655"/>
    <w:rsid w:val="00D906D8"/>
    <w:rsid w:val="00D909E4"/>
    <w:rsid w:val="00D90D0F"/>
    <w:rsid w:val="00D90F67"/>
    <w:rsid w:val="00D91515"/>
    <w:rsid w:val="00D91613"/>
    <w:rsid w:val="00D9166B"/>
    <w:rsid w:val="00D91B69"/>
    <w:rsid w:val="00D92C39"/>
    <w:rsid w:val="00D92CC2"/>
    <w:rsid w:val="00D92EAD"/>
    <w:rsid w:val="00D93430"/>
    <w:rsid w:val="00D93582"/>
    <w:rsid w:val="00D936AF"/>
    <w:rsid w:val="00D93821"/>
    <w:rsid w:val="00D93D75"/>
    <w:rsid w:val="00D94181"/>
    <w:rsid w:val="00D943AF"/>
    <w:rsid w:val="00D94557"/>
    <w:rsid w:val="00D950CF"/>
    <w:rsid w:val="00D95308"/>
    <w:rsid w:val="00D95628"/>
    <w:rsid w:val="00D95924"/>
    <w:rsid w:val="00D95EB4"/>
    <w:rsid w:val="00D9611A"/>
    <w:rsid w:val="00D966DC"/>
    <w:rsid w:val="00D96BA2"/>
    <w:rsid w:val="00D96E4F"/>
    <w:rsid w:val="00D96EBC"/>
    <w:rsid w:val="00D96FFD"/>
    <w:rsid w:val="00D970E7"/>
    <w:rsid w:val="00D9719D"/>
    <w:rsid w:val="00DA0348"/>
    <w:rsid w:val="00DA0784"/>
    <w:rsid w:val="00DA09A9"/>
    <w:rsid w:val="00DA1267"/>
    <w:rsid w:val="00DA17C1"/>
    <w:rsid w:val="00DA1989"/>
    <w:rsid w:val="00DA19C8"/>
    <w:rsid w:val="00DA1D35"/>
    <w:rsid w:val="00DA1D87"/>
    <w:rsid w:val="00DA1F15"/>
    <w:rsid w:val="00DA230D"/>
    <w:rsid w:val="00DA232B"/>
    <w:rsid w:val="00DA274E"/>
    <w:rsid w:val="00DA2820"/>
    <w:rsid w:val="00DA3B4B"/>
    <w:rsid w:val="00DA3DA5"/>
    <w:rsid w:val="00DA413D"/>
    <w:rsid w:val="00DA41DF"/>
    <w:rsid w:val="00DA4444"/>
    <w:rsid w:val="00DA45BC"/>
    <w:rsid w:val="00DA5519"/>
    <w:rsid w:val="00DA5854"/>
    <w:rsid w:val="00DA58EF"/>
    <w:rsid w:val="00DA60CF"/>
    <w:rsid w:val="00DA6820"/>
    <w:rsid w:val="00DA6BD3"/>
    <w:rsid w:val="00DA711B"/>
    <w:rsid w:val="00DA7789"/>
    <w:rsid w:val="00DA7C96"/>
    <w:rsid w:val="00DB014A"/>
    <w:rsid w:val="00DB0681"/>
    <w:rsid w:val="00DB0B81"/>
    <w:rsid w:val="00DB0F2C"/>
    <w:rsid w:val="00DB1413"/>
    <w:rsid w:val="00DB1801"/>
    <w:rsid w:val="00DB1860"/>
    <w:rsid w:val="00DB1C1D"/>
    <w:rsid w:val="00DB232B"/>
    <w:rsid w:val="00DB27B0"/>
    <w:rsid w:val="00DB2A3F"/>
    <w:rsid w:val="00DB2ABC"/>
    <w:rsid w:val="00DB2C52"/>
    <w:rsid w:val="00DB2E6E"/>
    <w:rsid w:val="00DB2F59"/>
    <w:rsid w:val="00DB32A9"/>
    <w:rsid w:val="00DB3352"/>
    <w:rsid w:val="00DB3BEA"/>
    <w:rsid w:val="00DB4016"/>
    <w:rsid w:val="00DB4371"/>
    <w:rsid w:val="00DB447A"/>
    <w:rsid w:val="00DB4C44"/>
    <w:rsid w:val="00DB53E5"/>
    <w:rsid w:val="00DB5466"/>
    <w:rsid w:val="00DB5884"/>
    <w:rsid w:val="00DB60DE"/>
    <w:rsid w:val="00DB6120"/>
    <w:rsid w:val="00DB6828"/>
    <w:rsid w:val="00DB6948"/>
    <w:rsid w:val="00DB71AE"/>
    <w:rsid w:val="00DB7353"/>
    <w:rsid w:val="00DB75CF"/>
    <w:rsid w:val="00DB7653"/>
    <w:rsid w:val="00DB7A71"/>
    <w:rsid w:val="00DB7AB3"/>
    <w:rsid w:val="00DB7AF0"/>
    <w:rsid w:val="00DB7D04"/>
    <w:rsid w:val="00DC0485"/>
    <w:rsid w:val="00DC077F"/>
    <w:rsid w:val="00DC0B5A"/>
    <w:rsid w:val="00DC1400"/>
    <w:rsid w:val="00DC1AA0"/>
    <w:rsid w:val="00DC1C78"/>
    <w:rsid w:val="00DC2518"/>
    <w:rsid w:val="00DC28B3"/>
    <w:rsid w:val="00DC2C7B"/>
    <w:rsid w:val="00DC2FDC"/>
    <w:rsid w:val="00DC313B"/>
    <w:rsid w:val="00DC31A1"/>
    <w:rsid w:val="00DC35C9"/>
    <w:rsid w:val="00DC36EA"/>
    <w:rsid w:val="00DC3E52"/>
    <w:rsid w:val="00DC3F71"/>
    <w:rsid w:val="00DC3FD1"/>
    <w:rsid w:val="00DC4351"/>
    <w:rsid w:val="00DC4509"/>
    <w:rsid w:val="00DC4AC4"/>
    <w:rsid w:val="00DC4DBD"/>
    <w:rsid w:val="00DC5338"/>
    <w:rsid w:val="00DC5353"/>
    <w:rsid w:val="00DC57FF"/>
    <w:rsid w:val="00DC597D"/>
    <w:rsid w:val="00DC59DA"/>
    <w:rsid w:val="00DC5A2A"/>
    <w:rsid w:val="00DC5A86"/>
    <w:rsid w:val="00DC5D78"/>
    <w:rsid w:val="00DC5E3C"/>
    <w:rsid w:val="00DC5EDD"/>
    <w:rsid w:val="00DC6A4B"/>
    <w:rsid w:val="00DC6CFD"/>
    <w:rsid w:val="00DC6F88"/>
    <w:rsid w:val="00DC6F8E"/>
    <w:rsid w:val="00DC76C7"/>
    <w:rsid w:val="00DC7BCE"/>
    <w:rsid w:val="00DC7F78"/>
    <w:rsid w:val="00DD0049"/>
    <w:rsid w:val="00DD024B"/>
    <w:rsid w:val="00DD0B84"/>
    <w:rsid w:val="00DD1217"/>
    <w:rsid w:val="00DD12D0"/>
    <w:rsid w:val="00DD146E"/>
    <w:rsid w:val="00DD1708"/>
    <w:rsid w:val="00DD1FA0"/>
    <w:rsid w:val="00DD2F4D"/>
    <w:rsid w:val="00DD2FF7"/>
    <w:rsid w:val="00DD3215"/>
    <w:rsid w:val="00DD3412"/>
    <w:rsid w:val="00DD34D0"/>
    <w:rsid w:val="00DD38F5"/>
    <w:rsid w:val="00DD3B92"/>
    <w:rsid w:val="00DD3D23"/>
    <w:rsid w:val="00DD3F59"/>
    <w:rsid w:val="00DD4982"/>
    <w:rsid w:val="00DD56B5"/>
    <w:rsid w:val="00DD5760"/>
    <w:rsid w:val="00DD5B77"/>
    <w:rsid w:val="00DD5E6C"/>
    <w:rsid w:val="00DD688D"/>
    <w:rsid w:val="00DD6F36"/>
    <w:rsid w:val="00DD6F9E"/>
    <w:rsid w:val="00DD7000"/>
    <w:rsid w:val="00DD76F4"/>
    <w:rsid w:val="00DD7743"/>
    <w:rsid w:val="00DD7E89"/>
    <w:rsid w:val="00DE0295"/>
    <w:rsid w:val="00DE03E0"/>
    <w:rsid w:val="00DE0681"/>
    <w:rsid w:val="00DE074D"/>
    <w:rsid w:val="00DE123E"/>
    <w:rsid w:val="00DE1538"/>
    <w:rsid w:val="00DE199F"/>
    <w:rsid w:val="00DE1A75"/>
    <w:rsid w:val="00DE21B6"/>
    <w:rsid w:val="00DE225F"/>
    <w:rsid w:val="00DE2545"/>
    <w:rsid w:val="00DE25C9"/>
    <w:rsid w:val="00DE26CB"/>
    <w:rsid w:val="00DE27CE"/>
    <w:rsid w:val="00DE284A"/>
    <w:rsid w:val="00DE2888"/>
    <w:rsid w:val="00DE288A"/>
    <w:rsid w:val="00DE2907"/>
    <w:rsid w:val="00DE2D70"/>
    <w:rsid w:val="00DE2F8F"/>
    <w:rsid w:val="00DE3037"/>
    <w:rsid w:val="00DE3206"/>
    <w:rsid w:val="00DE3544"/>
    <w:rsid w:val="00DE3768"/>
    <w:rsid w:val="00DE388C"/>
    <w:rsid w:val="00DE38C5"/>
    <w:rsid w:val="00DE3918"/>
    <w:rsid w:val="00DE391A"/>
    <w:rsid w:val="00DE39D2"/>
    <w:rsid w:val="00DE3A66"/>
    <w:rsid w:val="00DE3DFA"/>
    <w:rsid w:val="00DE3FE4"/>
    <w:rsid w:val="00DE412B"/>
    <w:rsid w:val="00DE426C"/>
    <w:rsid w:val="00DE4430"/>
    <w:rsid w:val="00DE44A6"/>
    <w:rsid w:val="00DE4933"/>
    <w:rsid w:val="00DE4A10"/>
    <w:rsid w:val="00DE4A36"/>
    <w:rsid w:val="00DE4CFA"/>
    <w:rsid w:val="00DE50A1"/>
    <w:rsid w:val="00DE5602"/>
    <w:rsid w:val="00DE5792"/>
    <w:rsid w:val="00DE58E5"/>
    <w:rsid w:val="00DE5CAF"/>
    <w:rsid w:val="00DE5D52"/>
    <w:rsid w:val="00DE5DB0"/>
    <w:rsid w:val="00DE6015"/>
    <w:rsid w:val="00DE672D"/>
    <w:rsid w:val="00DE69C1"/>
    <w:rsid w:val="00DE6B03"/>
    <w:rsid w:val="00DE6D20"/>
    <w:rsid w:val="00DE71AF"/>
    <w:rsid w:val="00DE75D7"/>
    <w:rsid w:val="00DE7B8C"/>
    <w:rsid w:val="00DE7DA3"/>
    <w:rsid w:val="00DF050D"/>
    <w:rsid w:val="00DF070D"/>
    <w:rsid w:val="00DF076D"/>
    <w:rsid w:val="00DF0777"/>
    <w:rsid w:val="00DF0971"/>
    <w:rsid w:val="00DF145B"/>
    <w:rsid w:val="00DF159A"/>
    <w:rsid w:val="00DF173F"/>
    <w:rsid w:val="00DF186D"/>
    <w:rsid w:val="00DF295E"/>
    <w:rsid w:val="00DF2961"/>
    <w:rsid w:val="00DF2A8D"/>
    <w:rsid w:val="00DF2EDA"/>
    <w:rsid w:val="00DF3165"/>
    <w:rsid w:val="00DF393E"/>
    <w:rsid w:val="00DF3C80"/>
    <w:rsid w:val="00DF3CEE"/>
    <w:rsid w:val="00DF3F0E"/>
    <w:rsid w:val="00DF3F71"/>
    <w:rsid w:val="00DF402D"/>
    <w:rsid w:val="00DF4372"/>
    <w:rsid w:val="00DF4999"/>
    <w:rsid w:val="00DF4BA3"/>
    <w:rsid w:val="00DF4C89"/>
    <w:rsid w:val="00DF4ECD"/>
    <w:rsid w:val="00DF55C3"/>
    <w:rsid w:val="00DF596B"/>
    <w:rsid w:val="00DF5E5D"/>
    <w:rsid w:val="00DF65C2"/>
    <w:rsid w:val="00DF6CBD"/>
    <w:rsid w:val="00DF6E8C"/>
    <w:rsid w:val="00DF7411"/>
    <w:rsid w:val="00DF750E"/>
    <w:rsid w:val="00DF7785"/>
    <w:rsid w:val="00DF7817"/>
    <w:rsid w:val="00DF7953"/>
    <w:rsid w:val="00DF7E6B"/>
    <w:rsid w:val="00E004F6"/>
    <w:rsid w:val="00E0077F"/>
    <w:rsid w:val="00E0086B"/>
    <w:rsid w:val="00E00BE9"/>
    <w:rsid w:val="00E00C0F"/>
    <w:rsid w:val="00E00E4C"/>
    <w:rsid w:val="00E011AB"/>
    <w:rsid w:val="00E0142E"/>
    <w:rsid w:val="00E0168C"/>
    <w:rsid w:val="00E017F9"/>
    <w:rsid w:val="00E01E37"/>
    <w:rsid w:val="00E02000"/>
    <w:rsid w:val="00E02165"/>
    <w:rsid w:val="00E02553"/>
    <w:rsid w:val="00E02A52"/>
    <w:rsid w:val="00E0313C"/>
    <w:rsid w:val="00E033D0"/>
    <w:rsid w:val="00E033E4"/>
    <w:rsid w:val="00E033ED"/>
    <w:rsid w:val="00E03DB8"/>
    <w:rsid w:val="00E03FA9"/>
    <w:rsid w:val="00E04176"/>
    <w:rsid w:val="00E042B5"/>
    <w:rsid w:val="00E0444A"/>
    <w:rsid w:val="00E04925"/>
    <w:rsid w:val="00E04D94"/>
    <w:rsid w:val="00E04DA5"/>
    <w:rsid w:val="00E052E7"/>
    <w:rsid w:val="00E052FC"/>
    <w:rsid w:val="00E05424"/>
    <w:rsid w:val="00E058F8"/>
    <w:rsid w:val="00E05BCC"/>
    <w:rsid w:val="00E06490"/>
    <w:rsid w:val="00E069A4"/>
    <w:rsid w:val="00E07203"/>
    <w:rsid w:val="00E07268"/>
    <w:rsid w:val="00E076B6"/>
    <w:rsid w:val="00E078C9"/>
    <w:rsid w:val="00E07F14"/>
    <w:rsid w:val="00E10288"/>
    <w:rsid w:val="00E10C86"/>
    <w:rsid w:val="00E10DC9"/>
    <w:rsid w:val="00E10F94"/>
    <w:rsid w:val="00E1128F"/>
    <w:rsid w:val="00E1173A"/>
    <w:rsid w:val="00E11998"/>
    <w:rsid w:val="00E12149"/>
    <w:rsid w:val="00E12872"/>
    <w:rsid w:val="00E134DB"/>
    <w:rsid w:val="00E13AAA"/>
    <w:rsid w:val="00E13D06"/>
    <w:rsid w:val="00E13D0C"/>
    <w:rsid w:val="00E14569"/>
    <w:rsid w:val="00E14748"/>
    <w:rsid w:val="00E147AC"/>
    <w:rsid w:val="00E1490B"/>
    <w:rsid w:val="00E14A07"/>
    <w:rsid w:val="00E14F16"/>
    <w:rsid w:val="00E15054"/>
    <w:rsid w:val="00E150F3"/>
    <w:rsid w:val="00E15221"/>
    <w:rsid w:val="00E154E3"/>
    <w:rsid w:val="00E15591"/>
    <w:rsid w:val="00E157C9"/>
    <w:rsid w:val="00E15A6D"/>
    <w:rsid w:val="00E15A72"/>
    <w:rsid w:val="00E15B07"/>
    <w:rsid w:val="00E15E31"/>
    <w:rsid w:val="00E15F2F"/>
    <w:rsid w:val="00E161AE"/>
    <w:rsid w:val="00E163C7"/>
    <w:rsid w:val="00E1694F"/>
    <w:rsid w:val="00E16C41"/>
    <w:rsid w:val="00E1727C"/>
    <w:rsid w:val="00E174ED"/>
    <w:rsid w:val="00E175F2"/>
    <w:rsid w:val="00E17654"/>
    <w:rsid w:val="00E1797C"/>
    <w:rsid w:val="00E200FA"/>
    <w:rsid w:val="00E20295"/>
    <w:rsid w:val="00E202CE"/>
    <w:rsid w:val="00E20950"/>
    <w:rsid w:val="00E20C37"/>
    <w:rsid w:val="00E20D2C"/>
    <w:rsid w:val="00E20F07"/>
    <w:rsid w:val="00E20FBB"/>
    <w:rsid w:val="00E2101C"/>
    <w:rsid w:val="00E213C0"/>
    <w:rsid w:val="00E21E7B"/>
    <w:rsid w:val="00E22B8D"/>
    <w:rsid w:val="00E22C73"/>
    <w:rsid w:val="00E230AC"/>
    <w:rsid w:val="00E23C76"/>
    <w:rsid w:val="00E241B0"/>
    <w:rsid w:val="00E2425E"/>
    <w:rsid w:val="00E245E4"/>
    <w:rsid w:val="00E24AC8"/>
    <w:rsid w:val="00E2525A"/>
    <w:rsid w:val="00E2532D"/>
    <w:rsid w:val="00E25384"/>
    <w:rsid w:val="00E25862"/>
    <w:rsid w:val="00E25A29"/>
    <w:rsid w:val="00E25EE4"/>
    <w:rsid w:val="00E2624E"/>
    <w:rsid w:val="00E265FC"/>
    <w:rsid w:val="00E270EE"/>
    <w:rsid w:val="00E27261"/>
    <w:rsid w:val="00E27556"/>
    <w:rsid w:val="00E27A7B"/>
    <w:rsid w:val="00E27DC2"/>
    <w:rsid w:val="00E27DC9"/>
    <w:rsid w:val="00E301DA"/>
    <w:rsid w:val="00E30F50"/>
    <w:rsid w:val="00E30F82"/>
    <w:rsid w:val="00E31400"/>
    <w:rsid w:val="00E3174E"/>
    <w:rsid w:val="00E31CA3"/>
    <w:rsid w:val="00E3244A"/>
    <w:rsid w:val="00E3272A"/>
    <w:rsid w:val="00E32752"/>
    <w:rsid w:val="00E32BE7"/>
    <w:rsid w:val="00E32F90"/>
    <w:rsid w:val="00E3314A"/>
    <w:rsid w:val="00E347B6"/>
    <w:rsid w:val="00E34B11"/>
    <w:rsid w:val="00E34EB6"/>
    <w:rsid w:val="00E352FF"/>
    <w:rsid w:val="00E3548E"/>
    <w:rsid w:val="00E356B8"/>
    <w:rsid w:val="00E35D2F"/>
    <w:rsid w:val="00E35DC8"/>
    <w:rsid w:val="00E35EDC"/>
    <w:rsid w:val="00E363C0"/>
    <w:rsid w:val="00E36504"/>
    <w:rsid w:val="00E374A4"/>
    <w:rsid w:val="00E37661"/>
    <w:rsid w:val="00E37B43"/>
    <w:rsid w:val="00E37B8A"/>
    <w:rsid w:val="00E37D54"/>
    <w:rsid w:val="00E37D9D"/>
    <w:rsid w:val="00E37E6A"/>
    <w:rsid w:val="00E402B4"/>
    <w:rsid w:val="00E40301"/>
    <w:rsid w:val="00E40646"/>
    <w:rsid w:val="00E407A9"/>
    <w:rsid w:val="00E4084D"/>
    <w:rsid w:val="00E40A6B"/>
    <w:rsid w:val="00E40E89"/>
    <w:rsid w:val="00E40EEE"/>
    <w:rsid w:val="00E41693"/>
    <w:rsid w:val="00E41859"/>
    <w:rsid w:val="00E423A7"/>
    <w:rsid w:val="00E427FA"/>
    <w:rsid w:val="00E42B55"/>
    <w:rsid w:val="00E42D87"/>
    <w:rsid w:val="00E4303C"/>
    <w:rsid w:val="00E432C0"/>
    <w:rsid w:val="00E4382B"/>
    <w:rsid w:val="00E43F1A"/>
    <w:rsid w:val="00E44109"/>
    <w:rsid w:val="00E44191"/>
    <w:rsid w:val="00E44409"/>
    <w:rsid w:val="00E44628"/>
    <w:rsid w:val="00E44900"/>
    <w:rsid w:val="00E4495B"/>
    <w:rsid w:val="00E44978"/>
    <w:rsid w:val="00E44AB7"/>
    <w:rsid w:val="00E44F6F"/>
    <w:rsid w:val="00E44FFE"/>
    <w:rsid w:val="00E45778"/>
    <w:rsid w:val="00E460A6"/>
    <w:rsid w:val="00E4623D"/>
    <w:rsid w:val="00E46B35"/>
    <w:rsid w:val="00E46E2D"/>
    <w:rsid w:val="00E46E87"/>
    <w:rsid w:val="00E472BE"/>
    <w:rsid w:val="00E4739B"/>
    <w:rsid w:val="00E477CE"/>
    <w:rsid w:val="00E47886"/>
    <w:rsid w:val="00E47AFD"/>
    <w:rsid w:val="00E503A9"/>
    <w:rsid w:val="00E5072F"/>
    <w:rsid w:val="00E509EA"/>
    <w:rsid w:val="00E50DBA"/>
    <w:rsid w:val="00E5100F"/>
    <w:rsid w:val="00E515A3"/>
    <w:rsid w:val="00E515C2"/>
    <w:rsid w:val="00E515E3"/>
    <w:rsid w:val="00E517DB"/>
    <w:rsid w:val="00E51B00"/>
    <w:rsid w:val="00E51C7A"/>
    <w:rsid w:val="00E51CFA"/>
    <w:rsid w:val="00E51D91"/>
    <w:rsid w:val="00E520FC"/>
    <w:rsid w:val="00E521A0"/>
    <w:rsid w:val="00E52709"/>
    <w:rsid w:val="00E528E3"/>
    <w:rsid w:val="00E52944"/>
    <w:rsid w:val="00E52AE6"/>
    <w:rsid w:val="00E52C94"/>
    <w:rsid w:val="00E53645"/>
    <w:rsid w:val="00E537F3"/>
    <w:rsid w:val="00E53853"/>
    <w:rsid w:val="00E53EF0"/>
    <w:rsid w:val="00E54007"/>
    <w:rsid w:val="00E54178"/>
    <w:rsid w:val="00E5425C"/>
    <w:rsid w:val="00E54269"/>
    <w:rsid w:val="00E5444C"/>
    <w:rsid w:val="00E5447C"/>
    <w:rsid w:val="00E548DC"/>
    <w:rsid w:val="00E54967"/>
    <w:rsid w:val="00E5569C"/>
    <w:rsid w:val="00E558CE"/>
    <w:rsid w:val="00E5593B"/>
    <w:rsid w:val="00E55B86"/>
    <w:rsid w:val="00E55DC7"/>
    <w:rsid w:val="00E55F1D"/>
    <w:rsid w:val="00E56283"/>
    <w:rsid w:val="00E56449"/>
    <w:rsid w:val="00E56620"/>
    <w:rsid w:val="00E569AB"/>
    <w:rsid w:val="00E56D69"/>
    <w:rsid w:val="00E57528"/>
    <w:rsid w:val="00E57BB7"/>
    <w:rsid w:val="00E57EDF"/>
    <w:rsid w:val="00E600ED"/>
    <w:rsid w:val="00E601B3"/>
    <w:rsid w:val="00E60221"/>
    <w:rsid w:val="00E604F1"/>
    <w:rsid w:val="00E605F7"/>
    <w:rsid w:val="00E60A9A"/>
    <w:rsid w:val="00E60B6A"/>
    <w:rsid w:val="00E61036"/>
    <w:rsid w:val="00E610D7"/>
    <w:rsid w:val="00E61149"/>
    <w:rsid w:val="00E61267"/>
    <w:rsid w:val="00E614E9"/>
    <w:rsid w:val="00E6182D"/>
    <w:rsid w:val="00E61A8B"/>
    <w:rsid w:val="00E61EAD"/>
    <w:rsid w:val="00E61ED5"/>
    <w:rsid w:val="00E61F52"/>
    <w:rsid w:val="00E61F9F"/>
    <w:rsid w:val="00E61FE3"/>
    <w:rsid w:val="00E6208E"/>
    <w:rsid w:val="00E627D0"/>
    <w:rsid w:val="00E631F0"/>
    <w:rsid w:val="00E63259"/>
    <w:rsid w:val="00E6349F"/>
    <w:rsid w:val="00E635B6"/>
    <w:rsid w:val="00E636EC"/>
    <w:rsid w:val="00E637C0"/>
    <w:rsid w:val="00E637E1"/>
    <w:rsid w:val="00E63871"/>
    <w:rsid w:val="00E63ACF"/>
    <w:rsid w:val="00E63B99"/>
    <w:rsid w:val="00E63ED5"/>
    <w:rsid w:val="00E64464"/>
    <w:rsid w:val="00E645B5"/>
    <w:rsid w:val="00E649E8"/>
    <w:rsid w:val="00E64DB0"/>
    <w:rsid w:val="00E64FAA"/>
    <w:rsid w:val="00E6557F"/>
    <w:rsid w:val="00E65CBD"/>
    <w:rsid w:val="00E661E7"/>
    <w:rsid w:val="00E66906"/>
    <w:rsid w:val="00E66DE3"/>
    <w:rsid w:val="00E66E7C"/>
    <w:rsid w:val="00E67041"/>
    <w:rsid w:val="00E674AA"/>
    <w:rsid w:val="00E67654"/>
    <w:rsid w:val="00E676CA"/>
    <w:rsid w:val="00E679D6"/>
    <w:rsid w:val="00E67EAB"/>
    <w:rsid w:val="00E70516"/>
    <w:rsid w:val="00E70A88"/>
    <w:rsid w:val="00E70B25"/>
    <w:rsid w:val="00E70B4B"/>
    <w:rsid w:val="00E7129F"/>
    <w:rsid w:val="00E712FA"/>
    <w:rsid w:val="00E719C8"/>
    <w:rsid w:val="00E72195"/>
    <w:rsid w:val="00E724A0"/>
    <w:rsid w:val="00E7254C"/>
    <w:rsid w:val="00E727BC"/>
    <w:rsid w:val="00E729D3"/>
    <w:rsid w:val="00E72EED"/>
    <w:rsid w:val="00E72FA2"/>
    <w:rsid w:val="00E73B43"/>
    <w:rsid w:val="00E7412D"/>
    <w:rsid w:val="00E74A64"/>
    <w:rsid w:val="00E74E7E"/>
    <w:rsid w:val="00E74E9A"/>
    <w:rsid w:val="00E74FFA"/>
    <w:rsid w:val="00E750B1"/>
    <w:rsid w:val="00E75A66"/>
    <w:rsid w:val="00E75AFB"/>
    <w:rsid w:val="00E75C6F"/>
    <w:rsid w:val="00E75DFB"/>
    <w:rsid w:val="00E761F7"/>
    <w:rsid w:val="00E76476"/>
    <w:rsid w:val="00E76769"/>
    <w:rsid w:val="00E76810"/>
    <w:rsid w:val="00E76D9D"/>
    <w:rsid w:val="00E7701D"/>
    <w:rsid w:val="00E77091"/>
    <w:rsid w:val="00E77424"/>
    <w:rsid w:val="00E77504"/>
    <w:rsid w:val="00E7794F"/>
    <w:rsid w:val="00E7799B"/>
    <w:rsid w:val="00E77A62"/>
    <w:rsid w:val="00E77E6A"/>
    <w:rsid w:val="00E801B1"/>
    <w:rsid w:val="00E8055E"/>
    <w:rsid w:val="00E8057F"/>
    <w:rsid w:val="00E808A8"/>
    <w:rsid w:val="00E809E2"/>
    <w:rsid w:val="00E81462"/>
    <w:rsid w:val="00E817A8"/>
    <w:rsid w:val="00E81CB5"/>
    <w:rsid w:val="00E824E5"/>
    <w:rsid w:val="00E825DD"/>
    <w:rsid w:val="00E82952"/>
    <w:rsid w:val="00E82F4E"/>
    <w:rsid w:val="00E838B5"/>
    <w:rsid w:val="00E83B2C"/>
    <w:rsid w:val="00E83CF2"/>
    <w:rsid w:val="00E83F60"/>
    <w:rsid w:val="00E843C8"/>
    <w:rsid w:val="00E845B0"/>
    <w:rsid w:val="00E84786"/>
    <w:rsid w:val="00E853BE"/>
    <w:rsid w:val="00E85EEF"/>
    <w:rsid w:val="00E8608A"/>
    <w:rsid w:val="00E860C1"/>
    <w:rsid w:val="00E86344"/>
    <w:rsid w:val="00E86B03"/>
    <w:rsid w:val="00E86F67"/>
    <w:rsid w:val="00E86FB4"/>
    <w:rsid w:val="00E87322"/>
    <w:rsid w:val="00E8738B"/>
    <w:rsid w:val="00E8764A"/>
    <w:rsid w:val="00E876E0"/>
    <w:rsid w:val="00E87782"/>
    <w:rsid w:val="00E87978"/>
    <w:rsid w:val="00E90013"/>
    <w:rsid w:val="00E900EA"/>
    <w:rsid w:val="00E90107"/>
    <w:rsid w:val="00E903AC"/>
    <w:rsid w:val="00E90652"/>
    <w:rsid w:val="00E90917"/>
    <w:rsid w:val="00E90AAE"/>
    <w:rsid w:val="00E9102E"/>
    <w:rsid w:val="00E912E4"/>
    <w:rsid w:val="00E913BF"/>
    <w:rsid w:val="00E914B8"/>
    <w:rsid w:val="00E91564"/>
    <w:rsid w:val="00E91C74"/>
    <w:rsid w:val="00E92253"/>
    <w:rsid w:val="00E9274D"/>
    <w:rsid w:val="00E92B70"/>
    <w:rsid w:val="00E92C6B"/>
    <w:rsid w:val="00E9376C"/>
    <w:rsid w:val="00E938A2"/>
    <w:rsid w:val="00E941FF"/>
    <w:rsid w:val="00E944A6"/>
    <w:rsid w:val="00E94933"/>
    <w:rsid w:val="00E94A26"/>
    <w:rsid w:val="00E94C66"/>
    <w:rsid w:val="00E94DB2"/>
    <w:rsid w:val="00E94F87"/>
    <w:rsid w:val="00E958BD"/>
    <w:rsid w:val="00E95A12"/>
    <w:rsid w:val="00E95B43"/>
    <w:rsid w:val="00E95CA9"/>
    <w:rsid w:val="00E95CB1"/>
    <w:rsid w:val="00E95D03"/>
    <w:rsid w:val="00E960AB"/>
    <w:rsid w:val="00E960C8"/>
    <w:rsid w:val="00E963A9"/>
    <w:rsid w:val="00E964B1"/>
    <w:rsid w:val="00E96652"/>
    <w:rsid w:val="00E96B45"/>
    <w:rsid w:val="00E96C2E"/>
    <w:rsid w:val="00E96C5A"/>
    <w:rsid w:val="00E97225"/>
    <w:rsid w:val="00E9724C"/>
    <w:rsid w:val="00E978DE"/>
    <w:rsid w:val="00E97E19"/>
    <w:rsid w:val="00EA035B"/>
    <w:rsid w:val="00EA0BD2"/>
    <w:rsid w:val="00EA113E"/>
    <w:rsid w:val="00EA185D"/>
    <w:rsid w:val="00EA19F7"/>
    <w:rsid w:val="00EA2250"/>
    <w:rsid w:val="00EA25AE"/>
    <w:rsid w:val="00EA27F1"/>
    <w:rsid w:val="00EA3189"/>
    <w:rsid w:val="00EA32EE"/>
    <w:rsid w:val="00EA3E37"/>
    <w:rsid w:val="00EA4ADA"/>
    <w:rsid w:val="00EA4C3B"/>
    <w:rsid w:val="00EA522C"/>
    <w:rsid w:val="00EA5D78"/>
    <w:rsid w:val="00EA5F2D"/>
    <w:rsid w:val="00EA5F6E"/>
    <w:rsid w:val="00EA620A"/>
    <w:rsid w:val="00EA6238"/>
    <w:rsid w:val="00EA66DE"/>
    <w:rsid w:val="00EA6AF1"/>
    <w:rsid w:val="00EA6BF2"/>
    <w:rsid w:val="00EA6CB0"/>
    <w:rsid w:val="00EA6DF7"/>
    <w:rsid w:val="00EA754A"/>
    <w:rsid w:val="00EA754F"/>
    <w:rsid w:val="00EA7573"/>
    <w:rsid w:val="00EA7B7F"/>
    <w:rsid w:val="00EA7DF0"/>
    <w:rsid w:val="00EB003C"/>
    <w:rsid w:val="00EB00F2"/>
    <w:rsid w:val="00EB01AF"/>
    <w:rsid w:val="00EB02D9"/>
    <w:rsid w:val="00EB05EC"/>
    <w:rsid w:val="00EB0A4B"/>
    <w:rsid w:val="00EB0D4A"/>
    <w:rsid w:val="00EB139D"/>
    <w:rsid w:val="00EB14D0"/>
    <w:rsid w:val="00EB1AE3"/>
    <w:rsid w:val="00EB1B25"/>
    <w:rsid w:val="00EB1E02"/>
    <w:rsid w:val="00EB1E0B"/>
    <w:rsid w:val="00EB20FA"/>
    <w:rsid w:val="00EB22AF"/>
    <w:rsid w:val="00EB2906"/>
    <w:rsid w:val="00EB2925"/>
    <w:rsid w:val="00EB2B03"/>
    <w:rsid w:val="00EB3479"/>
    <w:rsid w:val="00EB36B2"/>
    <w:rsid w:val="00EB375E"/>
    <w:rsid w:val="00EB378E"/>
    <w:rsid w:val="00EB396D"/>
    <w:rsid w:val="00EB3CFE"/>
    <w:rsid w:val="00EB448F"/>
    <w:rsid w:val="00EB46C5"/>
    <w:rsid w:val="00EB47C8"/>
    <w:rsid w:val="00EB4C23"/>
    <w:rsid w:val="00EB4DF9"/>
    <w:rsid w:val="00EB5342"/>
    <w:rsid w:val="00EB55F8"/>
    <w:rsid w:val="00EB57B0"/>
    <w:rsid w:val="00EB5C6A"/>
    <w:rsid w:val="00EB5E51"/>
    <w:rsid w:val="00EB601B"/>
    <w:rsid w:val="00EB6429"/>
    <w:rsid w:val="00EB6455"/>
    <w:rsid w:val="00EB6D61"/>
    <w:rsid w:val="00EB6E76"/>
    <w:rsid w:val="00EB6F0B"/>
    <w:rsid w:val="00EB71F4"/>
    <w:rsid w:val="00EB7232"/>
    <w:rsid w:val="00EB7763"/>
    <w:rsid w:val="00EB77B8"/>
    <w:rsid w:val="00EB7D80"/>
    <w:rsid w:val="00EB7EE0"/>
    <w:rsid w:val="00EC04FF"/>
    <w:rsid w:val="00EC105E"/>
    <w:rsid w:val="00EC12ED"/>
    <w:rsid w:val="00EC13CA"/>
    <w:rsid w:val="00EC13F5"/>
    <w:rsid w:val="00EC14D6"/>
    <w:rsid w:val="00EC15E6"/>
    <w:rsid w:val="00EC19A3"/>
    <w:rsid w:val="00EC19E5"/>
    <w:rsid w:val="00EC1BD8"/>
    <w:rsid w:val="00EC1C6E"/>
    <w:rsid w:val="00EC1D9E"/>
    <w:rsid w:val="00EC22DE"/>
    <w:rsid w:val="00EC24B0"/>
    <w:rsid w:val="00EC2534"/>
    <w:rsid w:val="00EC25BD"/>
    <w:rsid w:val="00EC26D7"/>
    <w:rsid w:val="00EC2C70"/>
    <w:rsid w:val="00EC2F0B"/>
    <w:rsid w:val="00EC3519"/>
    <w:rsid w:val="00EC35E0"/>
    <w:rsid w:val="00EC3C53"/>
    <w:rsid w:val="00EC3D35"/>
    <w:rsid w:val="00EC3F64"/>
    <w:rsid w:val="00EC408F"/>
    <w:rsid w:val="00EC42AF"/>
    <w:rsid w:val="00EC52B9"/>
    <w:rsid w:val="00EC59E4"/>
    <w:rsid w:val="00EC5AFF"/>
    <w:rsid w:val="00EC5EDE"/>
    <w:rsid w:val="00EC5F83"/>
    <w:rsid w:val="00EC668C"/>
    <w:rsid w:val="00EC66E3"/>
    <w:rsid w:val="00EC677D"/>
    <w:rsid w:val="00EC67A3"/>
    <w:rsid w:val="00EC6E4B"/>
    <w:rsid w:val="00EC6E8C"/>
    <w:rsid w:val="00EC6FA5"/>
    <w:rsid w:val="00EC720E"/>
    <w:rsid w:val="00EC7349"/>
    <w:rsid w:val="00EC738E"/>
    <w:rsid w:val="00EC757D"/>
    <w:rsid w:val="00EC77A3"/>
    <w:rsid w:val="00EC7930"/>
    <w:rsid w:val="00EC7C57"/>
    <w:rsid w:val="00EC7DBA"/>
    <w:rsid w:val="00EC7E39"/>
    <w:rsid w:val="00ED0009"/>
    <w:rsid w:val="00ED0085"/>
    <w:rsid w:val="00ED1770"/>
    <w:rsid w:val="00ED180D"/>
    <w:rsid w:val="00ED1A5B"/>
    <w:rsid w:val="00ED1D3E"/>
    <w:rsid w:val="00ED20B6"/>
    <w:rsid w:val="00ED20D3"/>
    <w:rsid w:val="00ED2284"/>
    <w:rsid w:val="00ED2340"/>
    <w:rsid w:val="00ED2385"/>
    <w:rsid w:val="00ED2401"/>
    <w:rsid w:val="00ED25F3"/>
    <w:rsid w:val="00ED357F"/>
    <w:rsid w:val="00ED3614"/>
    <w:rsid w:val="00ED3659"/>
    <w:rsid w:val="00ED3969"/>
    <w:rsid w:val="00ED3A1F"/>
    <w:rsid w:val="00ED3E05"/>
    <w:rsid w:val="00ED46CD"/>
    <w:rsid w:val="00ED4825"/>
    <w:rsid w:val="00ED48AF"/>
    <w:rsid w:val="00ED53C4"/>
    <w:rsid w:val="00ED54DB"/>
    <w:rsid w:val="00ED55CA"/>
    <w:rsid w:val="00ED5746"/>
    <w:rsid w:val="00ED57BF"/>
    <w:rsid w:val="00ED580C"/>
    <w:rsid w:val="00ED5A55"/>
    <w:rsid w:val="00ED609E"/>
    <w:rsid w:val="00ED63BA"/>
    <w:rsid w:val="00ED6D86"/>
    <w:rsid w:val="00ED6FBA"/>
    <w:rsid w:val="00ED71B4"/>
    <w:rsid w:val="00ED721B"/>
    <w:rsid w:val="00ED76AE"/>
    <w:rsid w:val="00ED77B3"/>
    <w:rsid w:val="00ED7935"/>
    <w:rsid w:val="00EE00F1"/>
    <w:rsid w:val="00EE0340"/>
    <w:rsid w:val="00EE0396"/>
    <w:rsid w:val="00EE0898"/>
    <w:rsid w:val="00EE08FB"/>
    <w:rsid w:val="00EE09EC"/>
    <w:rsid w:val="00EE0E18"/>
    <w:rsid w:val="00EE183A"/>
    <w:rsid w:val="00EE1921"/>
    <w:rsid w:val="00EE1987"/>
    <w:rsid w:val="00EE19FB"/>
    <w:rsid w:val="00EE1AD2"/>
    <w:rsid w:val="00EE1DFC"/>
    <w:rsid w:val="00EE1FF1"/>
    <w:rsid w:val="00EE25F5"/>
    <w:rsid w:val="00EE2BFC"/>
    <w:rsid w:val="00EE2E4C"/>
    <w:rsid w:val="00EE36BD"/>
    <w:rsid w:val="00EE3784"/>
    <w:rsid w:val="00EE38EB"/>
    <w:rsid w:val="00EE3B96"/>
    <w:rsid w:val="00EE402C"/>
    <w:rsid w:val="00EE42E5"/>
    <w:rsid w:val="00EE42F9"/>
    <w:rsid w:val="00EE4304"/>
    <w:rsid w:val="00EE44C7"/>
    <w:rsid w:val="00EE4BF6"/>
    <w:rsid w:val="00EE5087"/>
    <w:rsid w:val="00EE5348"/>
    <w:rsid w:val="00EE5533"/>
    <w:rsid w:val="00EE5536"/>
    <w:rsid w:val="00EE5D26"/>
    <w:rsid w:val="00EE5E5B"/>
    <w:rsid w:val="00EE6377"/>
    <w:rsid w:val="00EE64B8"/>
    <w:rsid w:val="00EE71D4"/>
    <w:rsid w:val="00EE71E8"/>
    <w:rsid w:val="00EE7312"/>
    <w:rsid w:val="00EE7869"/>
    <w:rsid w:val="00EE7876"/>
    <w:rsid w:val="00EE7E0F"/>
    <w:rsid w:val="00EE7E76"/>
    <w:rsid w:val="00EE7EB7"/>
    <w:rsid w:val="00EF02F8"/>
    <w:rsid w:val="00EF07D3"/>
    <w:rsid w:val="00EF0960"/>
    <w:rsid w:val="00EF0976"/>
    <w:rsid w:val="00EF0F02"/>
    <w:rsid w:val="00EF12BF"/>
    <w:rsid w:val="00EF1437"/>
    <w:rsid w:val="00EF1521"/>
    <w:rsid w:val="00EF18EA"/>
    <w:rsid w:val="00EF1D37"/>
    <w:rsid w:val="00EF1E02"/>
    <w:rsid w:val="00EF22C0"/>
    <w:rsid w:val="00EF243B"/>
    <w:rsid w:val="00EF2C72"/>
    <w:rsid w:val="00EF34E7"/>
    <w:rsid w:val="00EF3B95"/>
    <w:rsid w:val="00EF46E2"/>
    <w:rsid w:val="00EF4D51"/>
    <w:rsid w:val="00EF4DEC"/>
    <w:rsid w:val="00EF50C9"/>
    <w:rsid w:val="00EF52CF"/>
    <w:rsid w:val="00EF567D"/>
    <w:rsid w:val="00EF5747"/>
    <w:rsid w:val="00EF60B0"/>
    <w:rsid w:val="00EF65FD"/>
    <w:rsid w:val="00EF6A45"/>
    <w:rsid w:val="00EF704E"/>
    <w:rsid w:val="00EF71B3"/>
    <w:rsid w:val="00EF7226"/>
    <w:rsid w:val="00EF72CE"/>
    <w:rsid w:val="00EF736A"/>
    <w:rsid w:val="00EF7836"/>
    <w:rsid w:val="00EF7ABF"/>
    <w:rsid w:val="00EF7BDE"/>
    <w:rsid w:val="00EF7D23"/>
    <w:rsid w:val="00EF7E1D"/>
    <w:rsid w:val="00F0015F"/>
    <w:rsid w:val="00F00548"/>
    <w:rsid w:val="00F0086B"/>
    <w:rsid w:val="00F00894"/>
    <w:rsid w:val="00F00D38"/>
    <w:rsid w:val="00F013C9"/>
    <w:rsid w:val="00F014A9"/>
    <w:rsid w:val="00F016EA"/>
    <w:rsid w:val="00F01CEF"/>
    <w:rsid w:val="00F02071"/>
    <w:rsid w:val="00F02167"/>
    <w:rsid w:val="00F023EF"/>
    <w:rsid w:val="00F02644"/>
    <w:rsid w:val="00F0264B"/>
    <w:rsid w:val="00F02779"/>
    <w:rsid w:val="00F027CC"/>
    <w:rsid w:val="00F02803"/>
    <w:rsid w:val="00F02A1D"/>
    <w:rsid w:val="00F02DD0"/>
    <w:rsid w:val="00F030BB"/>
    <w:rsid w:val="00F038B8"/>
    <w:rsid w:val="00F03CB7"/>
    <w:rsid w:val="00F03E89"/>
    <w:rsid w:val="00F04057"/>
    <w:rsid w:val="00F042E2"/>
    <w:rsid w:val="00F04375"/>
    <w:rsid w:val="00F0442E"/>
    <w:rsid w:val="00F0454E"/>
    <w:rsid w:val="00F047E6"/>
    <w:rsid w:val="00F04A43"/>
    <w:rsid w:val="00F04AB3"/>
    <w:rsid w:val="00F04C85"/>
    <w:rsid w:val="00F04F73"/>
    <w:rsid w:val="00F05339"/>
    <w:rsid w:val="00F0557D"/>
    <w:rsid w:val="00F06826"/>
    <w:rsid w:val="00F06B33"/>
    <w:rsid w:val="00F06BF2"/>
    <w:rsid w:val="00F07251"/>
    <w:rsid w:val="00F07358"/>
    <w:rsid w:val="00F07416"/>
    <w:rsid w:val="00F0778C"/>
    <w:rsid w:val="00F07829"/>
    <w:rsid w:val="00F078ED"/>
    <w:rsid w:val="00F0797B"/>
    <w:rsid w:val="00F079B8"/>
    <w:rsid w:val="00F107C3"/>
    <w:rsid w:val="00F10F59"/>
    <w:rsid w:val="00F10FF8"/>
    <w:rsid w:val="00F11252"/>
    <w:rsid w:val="00F11447"/>
    <w:rsid w:val="00F1179D"/>
    <w:rsid w:val="00F11C64"/>
    <w:rsid w:val="00F12079"/>
    <w:rsid w:val="00F126A3"/>
    <w:rsid w:val="00F12DCE"/>
    <w:rsid w:val="00F137DC"/>
    <w:rsid w:val="00F1383E"/>
    <w:rsid w:val="00F13C5A"/>
    <w:rsid w:val="00F13E6A"/>
    <w:rsid w:val="00F140B2"/>
    <w:rsid w:val="00F14118"/>
    <w:rsid w:val="00F1471E"/>
    <w:rsid w:val="00F148B4"/>
    <w:rsid w:val="00F14C52"/>
    <w:rsid w:val="00F14FBF"/>
    <w:rsid w:val="00F153BD"/>
    <w:rsid w:val="00F155E4"/>
    <w:rsid w:val="00F15DB6"/>
    <w:rsid w:val="00F169C7"/>
    <w:rsid w:val="00F16A9C"/>
    <w:rsid w:val="00F16AC6"/>
    <w:rsid w:val="00F16DEA"/>
    <w:rsid w:val="00F16F5F"/>
    <w:rsid w:val="00F17473"/>
    <w:rsid w:val="00F17AF2"/>
    <w:rsid w:val="00F2009B"/>
    <w:rsid w:val="00F200BE"/>
    <w:rsid w:val="00F2035E"/>
    <w:rsid w:val="00F20C5A"/>
    <w:rsid w:val="00F20D5B"/>
    <w:rsid w:val="00F20F4E"/>
    <w:rsid w:val="00F20FE2"/>
    <w:rsid w:val="00F210CD"/>
    <w:rsid w:val="00F21246"/>
    <w:rsid w:val="00F216CB"/>
    <w:rsid w:val="00F2176E"/>
    <w:rsid w:val="00F217D8"/>
    <w:rsid w:val="00F21A7C"/>
    <w:rsid w:val="00F21DEF"/>
    <w:rsid w:val="00F21F92"/>
    <w:rsid w:val="00F21FB1"/>
    <w:rsid w:val="00F22133"/>
    <w:rsid w:val="00F221E8"/>
    <w:rsid w:val="00F223D9"/>
    <w:rsid w:val="00F2253F"/>
    <w:rsid w:val="00F228E6"/>
    <w:rsid w:val="00F22AE3"/>
    <w:rsid w:val="00F22D30"/>
    <w:rsid w:val="00F233D9"/>
    <w:rsid w:val="00F23559"/>
    <w:rsid w:val="00F23CEC"/>
    <w:rsid w:val="00F23FD9"/>
    <w:rsid w:val="00F23FF1"/>
    <w:rsid w:val="00F24313"/>
    <w:rsid w:val="00F243E7"/>
    <w:rsid w:val="00F245BA"/>
    <w:rsid w:val="00F24AD9"/>
    <w:rsid w:val="00F24AFB"/>
    <w:rsid w:val="00F24B41"/>
    <w:rsid w:val="00F24C41"/>
    <w:rsid w:val="00F25052"/>
    <w:rsid w:val="00F252AF"/>
    <w:rsid w:val="00F2534C"/>
    <w:rsid w:val="00F2536E"/>
    <w:rsid w:val="00F2557B"/>
    <w:rsid w:val="00F2599D"/>
    <w:rsid w:val="00F25AB6"/>
    <w:rsid w:val="00F25D43"/>
    <w:rsid w:val="00F25F1D"/>
    <w:rsid w:val="00F26155"/>
    <w:rsid w:val="00F262C4"/>
    <w:rsid w:val="00F26669"/>
    <w:rsid w:val="00F26756"/>
    <w:rsid w:val="00F26771"/>
    <w:rsid w:val="00F269AC"/>
    <w:rsid w:val="00F26C14"/>
    <w:rsid w:val="00F27131"/>
    <w:rsid w:val="00F271FA"/>
    <w:rsid w:val="00F27BA3"/>
    <w:rsid w:val="00F27C57"/>
    <w:rsid w:val="00F3001B"/>
    <w:rsid w:val="00F300A4"/>
    <w:rsid w:val="00F300DD"/>
    <w:rsid w:val="00F30A17"/>
    <w:rsid w:val="00F31348"/>
    <w:rsid w:val="00F316CB"/>
    <w:rsid w:val="00F322E1"/>
    <w:rsid w:val="00F3249B"/>
    <w:rsid w:val="00F32AB3"/>
    <w:rsid w:val="00F32C21"/>
    <w:rsid w:val="00F335DC"/>
    <w:rsid w:val="00F3376E"/>
    <w:rsid w:val="00F33822"/>
    <w:rsid w:val="00F33BC4"/>
    <w:rsid w:val="00F33C50"/>
    <w:rsid w:val="00F3409B"/>
    <w:rsid w:val="00F34298"/>
    <w:rsid w:val="00F34557"/>
    <w:rsid w:val="00F3501B"/>
    <w:rsid w:val="00F354E0"/>
    <w:rsid w:val="00F35621"/>
    <w:rsid w:val="00F357E5"/>
    <w:rsid w:val="00F358CD"/>
    <w:rsid w:val="00F35E15"/>
    <w:rsid w:val="00F35E19"/>
    <w:rsid w:val="00F35FFA"/>
    <w:rsid w:val="00F36871"/>
    <w:rsid w:val="00F36B0B"/>
    <w:rsid w:val="00F36C8F"/>
    <w:rsid w:val="00F36D9B"/>
    <w:rsid w:val="00F36DA4"/>
    <w:rsid w:val="00F36F84"/>
    <w:rsid w:val="00F37272"/>
    <w:rsid w:val="00F376CA"/>
    <w:rsid w:val="00F37828"/>
    <w:rsid w:val="00F37885"/>
    <w:rsid w:val="00F37BE9"/>
    <w:rsid w:val="00F37D50"/>
    <w:rsid w:val="00F403F6"/>
    <w:rsid w:val="00F4077F"/>
    <w:rsid w:val="00F40AAF"/>
    <w:rsid w:val="00F40D68"/>
    <w:rsid w:val="00F40EBE"/>
    <w:rsid w:val="00F4101D"/>
    <w:rsid w:val="00F413B5"/>
    <w:rsid w:val="00F4155C"/>
    <w:rsid w:val="00F4161C"/>
    <w:rsid w:val="00F41EBA"/>
    <w:rsid w:val="00F424B7"/>
    <w:rsid w:val="00F42603"/>
    <w:rsid w:val="00F429CF"/>
    <w:rsid w:val="00F42AED"/>
    <w:rsid w:val="00F42BA3"/>
    <w:rsid w:val="00F42E25"/>
    <w:rsid w:val="00F42FB0"/>
    <w:rsid w:val="00F43553"/>
    <w:rsid w:val="00F440BA"/>
    <w:rsid w:val="00F44151"/>
    <w:rsid w:val="00F446D5"/>
    <w:rsid w:val="00F44918"/>
    <w:rsid w:val="00F44B14"/>
    <w:rsid w:val="00F44C1E"/>
    <w:rsid w:val="00F44F3C"/>
    <w:rsid w:val="00F454E8"/>
    <w:rsid w:val="00F45CE1"/>
    <w:rsid w:val="00F45F4D"/>
    <w:rsid w:val="00F463C8"/>
    <w:rsid w:val="00F46CEB"/>
    <w:rsid w:val="00F46F0C"/>
    <w:rsid w:val="00F474E5"/>
    <w:rsid w:val="00F4754F"/>
    <w:rsid w:val="00F4779E"/>
    <w:rsid w:val="00F5025D"/>
    <w:rsid w:val="00F502AB"/>
    <w:rsid w:val="00F50A50"/>
    <w:rsid w:val="00F50E23"/>
    <w:rsid w:val="00F50E5F"/>
    <w:rsid w:val="00F510A1"/>
    <w:rsid w:val="00F5163F"/>
    <w:rsid w:val="00F5197D"/>
    <w:rsid w:val="00F51FA3"/>
    <w:rsid w:val="00F52013"/>
    <w:rsid w:val="00F5219A"/>
    <w:rsid w:val="00F525E7"/>
    <w:rsid w:val="00F52A49"/>
    <w:rsid w:val="00F530D4"/>
    <w:rsid w:val="00F5315C"/>
    <w:rsid w:val="00F53416"/>
    <w:rsid w:val="00F535A7"/>
    <w:rsid w:val="00F5365C"/>
    <w:rsid w:val="00F536D6"/>
    <w:rsid w:val="00F537C0"/>
    <w:rsid w:val="00F538AF"/>
    <w:rsid w:val="00F5395B"/>
    <w:rsid w:val="00F53B49"/>
    <w:rsid w:val="00F53DDA"/>
    <w:rsid w:val="00F53EBE"/>
    <w:rsid w:val="00F541F8"/>
    <w:rsid w:val="00F546EF"/>
    <w:rsid w:val="00F54FDE"/>
    <w:rsid w:val="00F554DB"/>
    <w:rsid w:val="00F5587B"/>
    <w:rsid w:val="00F55901"/>
    <w:rsid w:val="00F55A80"/>
    <w:rsid w:val="00F55C68"/>
    <w:rsid w:val="00F55E3D"/>
    <w:rsid w:val="00F56454"/>
    <w:rsid w:val="00F564AD"/>
    <w:rsid w:val="00F5652B"/>
    <w:rsid w:val="00F5678E"/>
    <w:rsid w:val="00F56C9C"/>
    <w:rsid w:val="00F57426"/>
    <w:rsid w:val="00F5769A"/>
    <w:rsid w:val="00F578F8"/>
    <w:rsid w:val="00F57CB5"/>
    <w:rsid w:val="00F57DE9"/>
    <w:rsid w:val="00F57E88"/>
    <w:rsid w:val="00F60593"/>
    <w:rsid w:val="00F60AD1"/>
    <w:rsid w:val="00F60D1D"/>
    <w:rsid w:val="00F61038"/>
    <w:rsid w:val="00F61489"/>
    <w:rsid w:val="00F6234D"/>
    <w:rsid w:val="00F62ACC"/>
    <w:rsid w:val="00F62D5E"/>
    <w:rsid w:val="00F634B9"/>
    <w:rsid w:val="00F63E50"/>
    <w:rsid w:val="00F640F3"/>
    <w:rsid w:val="00F64415"/>
    <w:rsid w:val="00F646A6"/>
    <w:rsid w:val="00F64906"/>
    <w:rsid w:val="00F6501C"/>
    <w:rsid w:val="00F6517C"/>
    <w:rsid w:val="00F6519B"/>
    <w:rsid w:val="00F651AA"/>
    <w:rsid w:val="00F651FC"/>
    <w:rsid w:val="00F651FD"/>
    <w:rsid w:val="00F658C1"/>
    <w:rsid w:val="00F65951"/>
    <w:rsid w:val="00F65A61"/>
    <w:rsid w:val="00F65B6D"/>
    <w:rsid w:val="00F6657E"/>
    <w:rsid w:val="00F667B9"/>
    <w:rsid w:val="00F667FF"/>
    <w:rsid w:val="00F66965"/>
    <w:rsid w:val="00F66CD5"/>
    <w:rsid w:val="00F66DFB"/>
    <w:rsid w:val="00F66ECE"/>
    <w:rsid w:val="00F66F53"/>
    <w:rsid w:val="00F67148"/>
    <w:rsid w:val="00F67218"/>
    <w:rsid w:val="00F672F5"/>
    <w:rsid w:val="00F7009E"/>
    <w:rsid w:val="00F709FD"/>
    <w:rsid w:val="00F70A96"/>
    <w:rsid w:val="00F70AEF"/>
    <w:rsid w:val="00F70AF6"/>
    <w:rsid w:val="00F70E23"/>
    <w:rsid w:val="00F7103D"/>
    <w:rsid w:val="00F7161A"/>
    <w:rsid w:val="00F71728"/>
    <w:rsid w:val="00F71807"/>
    <w:rsid w:val="00F71950"/>
    <w:rsid w:val="00F719EF"/>
    <w:rsid w:val="00F71C1E"/>
    <w:rsid w:val="00F726A3"/>
    <w:rsid w:val="00F7280A"/>
    <w:rsid w:val="00F7281E"/>
    <w:rsid w:val="00F72847"/>
    <w:rsid w:val="00F72AF9"/>
    <w:rsid w:val="00F72DFB"/>
    <w:rsid w:val="00F72E24"/>
    <w:rsid w:val="00F72F73"/>
    <w:rsid w:val="00F733F8"/>
    <w:rsid w:val="00F7383D"/>
    <w:rsid w:val="00F7399A"/>
    <w:rsid w:val="00F73B64"/>
    <w:rsid w:val="00F74213"/>
    <w:rsid w:val="00F74691"/>
    <w:rsid w:val="00F74983"/>
    <w:rsid w:val="00F74ACD"/>
    <w:rsid w:val="00F74B2B"/>
    <w:rsid w:val="00F74BFC"/>
    <w:rsid w:val="00F75472"/>
    <w:rsid w:val="00F75742"/>
    <w:rsid w:val="00F7596C"/>
    <w:rsid w:val="00F75A8B"/>
    <w:rsid w:val="00F75C30"/>
    <w:rsid w:val="00F7643C"/>
    <w:rsid w:val="00F76AC7"/>
    <w:rsid w:val="00F76E94"/>
    <w:rsid w:val="00F7733C"/>
    <w:rsid w:val="00F77B1A"/>
    <w:rsid w:val="00F77F79"/>
    <w:rsid w:val="00F801B6"/>
    <w:rsid w:val="00F805A0"/>
    <w:rsid w:val="00F80CF2"/>
    <w:rsid w:val="00F8132B"/>
    <w:rsid w:val="00F81659"/>
    <w:rsid w:val="00F817D2"/>
    <w:rsid w:val="00F8183E"/>
    <w:rsid w:val="00F82152"/>
    <w:rsid w:val="00F8218F"/>
    <w:rsid w:val="00F8228A"/>
    <w:rsid w:val="00F82310"/>
    <w:rsid w:val="00F82413"/>
    <w:rsid w:val="00F8264B"/>
    <w:rsid w:val="00F82750"/>
    <w:rsid w:val="00F828C2"/>
    <w:rsid w:val="00F82B2C"/>
    <w:rsid w:val="00F82CC1"/>
    <w:rsid w:val="00F82CF4"/>
    <w:rsid w:val="00F82E65"/>
    <w:rsid w:val="00F831A2"/>
    <w:rsid w:val="00F83350"/>
    <w:rsid w:val="00F8371E"/>
    <w:rsid w:val="00F83857"/>
    <w:rsid w:val="00F83CA9"/>
    <w:rsid w:val="00F83EEF"/>
    <w:rsid w:val="00F83F1F"/>
    <w:rsid w:val="00F84491"/>
    <w:rsid w:val="00F846AE"/>
    <w:rsid w:val="00F84787"/>
    <w:rsid w:val="00F84C88"/>
    <w:rsid w:val="00F84E83"/>
    <w:rsid w:val="00F85F37"/>
    <w:rsid w:val="00F86427"/>
    <w:rsid w:val="00F86488"/>
    <w:rsid w:val="00F86597"/>
    <w:rsid w:val="00F86619"/>
    <w:rsid w:val="00F867E2"/>
    <w:rsid w:val="00F868B5"/>
    <w:rsid w:val="00F868C2"/>
    <w:rsid w:val="00F869F6"/>
    <w:rsid w:val="00F86CE5"/>
    <w:rsid w:val="00F86D55"/>
    <w:rsid w:val="00F86D96"/>
    <w:rsid w:val="00F8728B"/>
    <w:rsid w:val="00F8765F"/>
    <w:rsid w:val="00F87808"/>
    <w:rsid w:val="00F87BD8"/>
    <w:rsid w:val="00F87D0A"/>
    <w:rsid w:val="00F90078"/>
    <w:rsid w:val="00F902C9"/>
    <w:rsid w:val="00F9042D"/>
    <w:rsid w:val="00F906B4"/>
    <w:rsid w:val="00F90782"/>
    <w:rsid w:val="00F91435"/>
    <w:rsid w:val="00F91578"/>
    <w:rsid w:val="00F919BE"/>
    <w:rsid w:val="00F92473"/>
    <w:rsid w:val="00F924B4"/>
    <w:rsid w:val="00F92EC9"/>
    <w:rsid w:val="00F9365E"/>
    <w:rsid w:val="00F937C5"/>
    <w:rsid w:val="00F937F7"/>
    <w:rsid w:val="00F939A2"/>
    <w:rsid w:val="00F93BE0"/>
    <w:rsid w:val="00F94035"/>
    <w:rsid w:val="00F94421"/>
    <w:rsid w:val="00F94968"/>
    <w:rsid w:val="00F95300"/>
    <w:rsid w:val="00F959CE"/>
    <w:rsid w:val="00F959DB"/>
    <w:rsid w:val="00F95A98"/>
    <w:rsid w:val="00F95B71"/>
    <w:rsid w:val="00F95DF6"/>
    <w:rsid w:val="00F96575"/>
    <w:rsid w:val="00F96940"/>
    <w:rsid w:val="00F96B4E"/>
    <w:rsid w:val="00F96CFC"/>
    <w:rsid w:val="00F96E3F"/>
    <w:rsid w:val="00F97005"/>
    <w:rsid w:val="00F97155"/>
    <w:rsid w:val="00F97156"/>
    <w:rsid w:val="00F97268"/>
    <w:rsid w:val="00F97A06"/>
    <w:rsid w:val="00F97BE0"/>
    <w:rsid w:val="00F97BED"/>
    <w:rsid w:val="00F97D89"/>
    <w:rsid w:val="00FA01F0"/>
    <w:rsid w:val="00FA03E1"/>
    <w:rsid w:val="00FA0411"/>
    <w:rsid w:val="00FA04B0"/>
    <w:rsid w:val="00FA0D05"/>
    <w:rsid w:val="00FA0FDA"/>
    <w:rsid w:val="00FA118B"/>
    <w:rsid w:val="00FA1A47"/>
    <w:rsid w:val="00FA1E81"/>
    <w:rsid w:val="00FA1FA6"/>
    <w:rsid w:val="00FA215C"/>
    <w:rsid w:val="00FA26EE"/>
    <w:rsid w:val="00FA2A82"/>
    <w:rsid w:val="00FA2AFC"/>
    <w:rsid w:val="00FA2CFE"/>
    <w:rsid w:val="00FA2D4E"/>
    <w:rsid w:val="00FA2EC5"/>
    <w:rsid w:val="00FA2FA8"/>
    <w:rsid w:val="00FA3300"/>
    <w:rsid w:val="00FA35CD"/>
    <w:rsid w:val="00FA38A1"/>
    <w:rsid w:val="00FA398F"/>
    <w:rsid w:val="00FA3EFB"/>
    <w:rsid w:val="00FA47FC"/>
    <w:rsid w:val="00FA5393"/>
    <w:rsid w:val="00FA55B4"/>
    <w:rsid w:val="00FA56DC"/>
    <w:rsid w:val="00FA618F"/>
    <w:rsid w:val="00FA6B70"/>
    <w:rsid w:val="00FA6F7E"/>
    <w:rsid w:val="00FA7270"/>
    <w:rsid w:val="00FA766D"/>
    <w:rsid w:val="00FA7969"/>
    <w:rsid w:val="00FA7B89"/>
    <w:rsid w:val="00FA7E85"/>
    <w:rsid w:val="00FA7F49"/>
    <w:rsid w:val="00FA7FEE"/>
    <w:rsid w:val="00FB01D9"/>
    <w:rsid w:val="00FB0348"/>
    <w:rsid w:val="00FB08C8"/>
    <w:rsid w:val="00FB0E95"/>
    <w:rsid w:val="00FB1403"/>
    <w:rsid w:val="00FB150E"/>
    <w:rsid w:val="00FB156D"/>
    <w:rsid w:val="00FB187B"/>
    <w:rsid w:val="00FB193B"/>
    <w:rsid w:val="00FB1EC9"/>
    <w:rsid w:val="00FB24AB"/>
    <w:rsid w:val="00FB24B1"/>
    <w:rsid w:val="00FB279C"/>
    <w:rsid w:val="00FB281B"/>
    <w:rsid w:val="00FB28F3"/>
    <w:rsid w:val="00FB29A6"/>
    <w:rsid w:val="00FB2C0C"/>
    <w:rsid w:val="00FB2ED5"/>
    <w:rsid w:val="00FB32D9"/>
    <w:rsid w:val="00FB3318"/>
    <w:rsid w:val="00FB37CF"/>
    <w:rsid w:val="00FB40AF"/>
    <w:rsid w:val="00FB40FE"/>
    <w:rsid w:val="00FB4158"/>
    <w:rsid w:val="00FB41C8"/>
    <w:rsid w:val="00FB425C"/>
    <w:rsid w:val="00FB4BD2"/>
    <w:rsid w:val="00FB4CAD"/>
    <w:rsid w:val="00FB4EAD"/>
    <w:rsid w:val="00FB51B3"/>
    <w:rsid w:val="00FB5C33"/>
    <w:rsid w:val="00FB5DA4"/>
    <w:rsid w:val="00FB5ED4"/>
    <w:rsid w:val="00FB6386"/>
    <w:rsid w:val="00FB6970"/>
    <w:rsid w:val="00FB75AC"/>
    <w:rsid w:val="00FB784A"/>
    <w:rsid w:val="00FB7F7E"/>
    <w:rsid w:val="00FC0500"/>
    <w:rsid w:val="00FC0860"/>
    <w:rsid w:val="00FC0F83"/>
    <w:rsid w:val="00FC1C1E"/>
    <w:rsid w:val="00FC1EB5"/>
    <w:rsid w:val="00FC1F55"/>
    <w:rsid w:val="00FC20A1"/>
    <w:rsid w:val="00FC2119"/>
    <w:rsid w:val="00FC2130"/>
    <w:rsid w:val="00FC251D"/>
    <w:rsid w:val="00FC25AB"/>
    <w:rsid w:val="00FC25FE"/>
    <w:rsid w:val="00FC2847"/>
    <w:rsid w:val="00FC29E3"/>
    <w:rsid w:val="00FC2E93"/>
    <w:rsid w:val="00FC3408"/>
    <w:rsid w:val="00FC36F5"/>
    <w:rsid w:val="00FC3799"/>
    <w:rsid w:val="00FC3990"/>
    <w:rsid w:val="00FC3D08"/>
    <w:rsid w:val="00FC3E8F"/>
    <w:rsid w:val="00FC3F58"/>
    <w:rsid w:val="00FC41C2"/>
    <w:rsid w:val="00FC4217"/>
    <w:rsid w:val="00FC4225"/>
    <w:rsid w:val="00FC4383"/>
    <w:rsid w:val="00FC4401"/>
    <w:rsid w:val="00FC4A1D"/>
    <w:rsid w:val="00FC4C2F"/>
    <w:rsid w:val="00FC5DE4"/>
    <w:rsid w:val="00FC622B"/>
    <w:rsid w:val="00FC62A7"/>
    <w:rsid w:val="00FC62DB"/>
    <w:rsid w:val="00FC67B3"/>
    <w:rsid w:val="00FC699D"/>
    <w:rsid w:val="00FC6B23"/>
    <w:rsid w:val="00FC6B46"/>
    <w:rsid w:val="00FC6E3C"/>
    <w:rsid w:val="00FC6ECD"/>
    <w:rsid w:val="00FC7069"/>
    <w:rsid w:val="00FC708F"/>
    <w:rsid w:val="00FC717B"/>
    <w:rsid w:val="00FC7C76"/>
    <w:rsid w:val="00FD0335"/>
    <w:rsid w:val="00FD03C3"/>
    <w:rsid w:val="00FD041C"/>
    <w:rsid w:val="00FD0794"/>
    <w:rsid w:val="00FD0A34"/>
    <w:rsid w:val="00FD0A55"/>
    <w:rsid w:val="00FD0DD7"/>
    <w:rsid w:val="00FD0E05"/>
    <w:rsid w:val="00FD0EC6"/>
    <w:rsid w:val="00FD1577"/>
    <w:rsid w:val="00FD17D5"/>
    <w:rsid w:val="00FD1A92"/>
    <w:rsid w:val="00FD1BA1"/>
    <w:rsid w:val="00FD2111"/>
    <w:rsid w:val="00FD22AF"/>
    <w:rsid w:val="00FD254B"/>
    <w:rsid w:val="00FD27A1"/>
    <w:rsid w:val="00FD27C0"/>
    <w:rsid w:val="00FD315D"/>
    <w:rsid w:val="00FD3272"/>
    <w:rsid w:val="00FD3401"/>
    <w:rsid w:val="00FD34DD"/>
    <w:rsid w:val="00FD37DC"/>
    <w:rsid w:val="00FD39A9"/>
    <w:rsid w:val="00FD3A5A"/>
    <w:rsid w:val="00FD3B7B"/>
    <w:rsid w:val="00FD3C2A"/>
    <w:rsid w:val="00FD3D64"/>
    <w:rsid w:val="00FD3EF7"/>
    <w:rsid w:val="00FD426F"/>
    <w:rsid w:val="00FD452B"/>
    <w:rsid w:val="00FD4884"/>
    <w:rsid w:val="00FD4BD4"/>
    <w:rsid w:val="00FD4EB6"/>
    <w:rsid w:val="00FD51CE"/>
    <w:rsid w:val="00FD529D"/>
    <w:rsid w:val="00FD53A4"/>
    <w:rsid w:val="00FD5735"/>
    <w:rsid w:val="00FD579C"/>
    <w:rsid w:val="00FD59BE"/>
    <w:rsid w:val="00FD63F9"/>
    <w:rsid w:val="00FD66E7"/>
    <w:rsid w:val="00FD68ED"/>
    <w:rsid w:val="00FD6B57"/>
    <w:rsid w:val="00FD6BA6"/>
    <w:rsid w:val="00FD6E4A"/>
    <w:rsid w:val="00FD7156"/>
    <w:rsid w:val="00FD72EF"/>
    <w:rsid w:val="00FD77F6"/>
    <w:rsid w:val="00FD7BB2"/>
    <w:rsid w:val="00FD7C1E"/>
    <w:rsid w:val="00FD7C41"/>
    <w:rsid w:val="00FD7E7A"/>
    <w:rsid w:val="00FD7EF5"/>
    <w:rsid w:val="00FD7EF9"/>
    <w:rsid w:val="00FD7F7E"/>
    <w:rsid w:val="00FD7FDB"/>
    <w:rsid w:val="00FE057E"/>
    <w:rsid w:val="00FE0954"/>
    <w:rsid w:val="00FE1318"/>
    <w:rsid w:val="00FE1752"/>
    <w:rsid w:val="00FE1938"/>
    <w:rsid w:val="00FE1A6F"/>
    <w:rsid w:val="00FE2A4F"/>
    <w:rsid w:val="00FE2AC2"/>
    <w:rsid w:val="00FE2C43"/>
    <w:rsid w:val="00FE2D45"/>
    <w:rsid w:val="00FE2EE1"/>
    <w:rsid w:val="00FE3134"/>
    <w:rsid w:val="00FE320A"/>
    <w:rsid w:val="00FE3C5F"/>
    <w:rsid w:val="00FE41E7"/>
    <w:rsid w:val="00FE4526"/>
    <w:rsid w:val="00FE4745"/>
    <w:rsid w:val="00FE47EC"/>
    <w:rsid w:val="00FE4935"/>
    <w:rsid w:val="00FE4A4E"/>
    <w:rsid w:val="00FE4C92"/>
    <w:rsid w:val="00FE4D5C"/>
    <w:rsid w:val="00FE503C"/>
    <w:rsid w:val="00FE509F"/>
    <w:rsid w:val="00FE5190"/>
    <w:rsid w:val="00FE5232"/>
    <w:rsid w:val="00FE5A72"/>
    <w:rsid w:val="00FE5C08"/>
    <w:rsid w:val="00FE5FC2"/>
    <w:rsid w:val="00FE6409"/>
    <w:rsid w:val="00FE6BE0"/>
    <w:rsid w:val="00FE6D0D"/>
    <w:rsid w:val="00FE6DB9"/>
    <w:rsid w:val="00FE770C"/>
    <w:rsid w:val="00FE7A9D"/>
    <w:rsid w:val="00FE7CDC"/>
    <w:rsid w:val="00FE7D5F"/>
    <w:rsid w:val="00FE7DDD"/>
    <w:rsid w:val="00FF055B"/>
    <w:rsid w:val="00FF0735"/>
    <w:rsid w:val="00FF096C"/>
    <w:rsid w:val="00FF0F15"/>
    <w:rsid w:val="00FF0F9C"/>
    <w:rsid w:val="00FF172A"/>
    <w:rsid w:val="00FF1EAF"/>
    <w:rsid w:val="00FF2117"/>
    <w:rsid w:val="00FF2276"/>
    <w:rsid w:val="00FF2A04"/>
    <w:rsid w:val="00FF2E53"/>
    <w:rsid w:val="00FF3088"/>
    <w:rsid w:val="00FF396A"/>
    <w:rsid w:val="00FF3F08"/>
    <w:rsid w:val="00FF3F5C"/>
    <w:rsid w:val="00FF41E0"/>
    <w:rsid w:val="00FF43EC"/>
    <w:rsid w:val="00FF4685"/>
    <w:rsid w:val="00FF469A"/>
    <w:rsid w:val="00FF4A29"/>
    <w:rsid w:val="00FF4AA1"/>
    <w:rsid w:val="00FF4B36"/>
    <w:rsid w:val="00FF4BA2"/>
    <w:rsid w:val="00FF576B"/>
    <w:rsid w:val="00FF5BBA"/>
    <w:rsid w:val="00FF5F8D"/>
    <w:rsid w:val="00FF6021"/>
    <w:rsid w:val="00FF68D7"/>
    <w:rsid w:val="00FF6DFE"/>
    <w:rsid w:val="00FF6E65"/>
    <w:rsid w:val="00FF6EE6"/>
    <w:rsid w:val="00FF73FB"/>
    <w:rsid w:val="00FF7AEA"/>
    <w:rsid w:val="00FF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EB51F8"/>
  <w15:docId w15:val="{4CB5E322-41EA-431C-9C06-A7645016A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annotation text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qFormat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97F03"/>
  </w:style>
  <w:style w:type="paragraph" w:styleId="Nadpis1">
    <w:name w:val="heading 1"/>
    <w:basedOn w:val="Nadpiskapitoly"/>
    <w:next w:val="Textnormy"/>
    <w:link w:val="Nadpis1Char"/>
    <w:qFormat/>
    <w:rsid w:val="00297F03"/>
    <w:pPr>
      <w:outlineLvl w:val="0"/>
    </w:pPr>
  </w:style>
  <w:style w:type="paragraph" w:styleId="Nadpis2">
    <w:name w:val="heading 2"/>
    <w:basedOn w:val="Nadpislnku"/>
    <w:next w:val="Textnormy"/>
    <w:link w:val="Nadpis2Char"/>
    <w:qFormat/>
    <w:rsid w:val="00297F03"/>
    <w:pPr>
      <w:outlineLvl w:val="1"/>
    </w:pPr>
  </w:style>
  <w:style w:type="paragraph" w:styleId="Nadpis3">
    <w:name w:val="heading 3"/>
    <w:basedOn w:val="Nadpislnku"/>
    <w:next w:val="Textnormy"/>
    <w:link w:val="Nadpis3Char"/>
    <w:qFormat/>
    <w:rsid w:val="00297F03"/>
    <w:pPr>
      <w:outlineLvl w:val="2"/>
    </w:pPr>
  </w:style>
  <w:style w:type="paragraph" w:styleId="Nadpis4">
    <w:name w:val="heading 4"/>
    <w:basedOn w:val="Nadpislnku"/>
    <w:next w:val="Textnormy"/>
    <w:link w:val="Nadpis4Char"/>
    <w:qFormat/>
    <w:rsid w:val="00297F03"/>
    <w:pPr>
      <w:outlineLvl w:val="3"/>
    </w:pPr>
  </w:style>
  <w:style w:type="paragraph" w:styleId="Nadpis5">
    <w:name w:val="heading 5"/>
    <w:basedOn w:val="Nadpislnku"/>
    <w:next w:val="Textnormy"/>
    <w:link w:val="Nadpis5Char"/>
    <w:unhideWhenUsed/>
    <w:qFormat/>
    <w:rsid w:val="00297F03"/>
    <w:pPr>
      <w:outlineLvl w:val="4"/>
    </w:pPr>
  </w:style>
  <w:style w:type="paragraph" w:styleId="Nadpis6">
    <w:name w:val="heading 6"/>
    <w:basedOn w:val="Nadpislnku"/>
    <w:next w:val="Textnormy"/>
    <w:link w:val="Nadpis6Char"/>
    <w:unhideWhenUsed/>
    <w:qFormat/>
    <w:rsid w:val="00297F03"/>
    <w:pPr>
      <w:outlineLvl w:val="5"/>
    </w:pPr>
  </w:style>
  <w:style w:type="paragraph" w:styleId="Nadpis7">
    <w:name w:val="heading 7"/>
    <w:basedOn w:val="Nadpislnku"/>
    <w:next w:val="Textnormy"/>
    <w:link w:val="Nadpis7Char"/>
    <w:unhideWhenUsed/>
    <w:qFormat/>
    <w:rsid w:val="00297F03"/>
    <w:pPr>
      <w:outlineLvl w:val="6"/>
    </w:pPr>
  </w:style>
  <w:style w:type="paragraph" w:styleId="Nadpis8">
    <w:name w:val="heading 8"/>
    <w:basedOn w:val="Nadpislnku"/>
    <w:next w:val="Textnormy"/>
    <w:link w:val="Nadpis8Char"/>
    <w:unhideWhenUsed/>
    <w:qFormat/>
    <w:rsid w:val="00297F03"/>
    <w:pPr>
      <w:outlineLvl w:val="7"/>
    </w:pPr>
  </w:style>
  <w:style w:type="paragraph" w:styleId="Nadpis9">
    <w:name w:val="heading 9"/>
    <w:basedOn w:val="Nadpislnku"/>
    <w:next w:val="Textnormy"/>
    <w:link w:val="Nadpis9Char"/>
    <w:unhideWhenUsed/>
    <w:qFormat/>
    <w:rsid w:val="00297F0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297F0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297F03"/>
  </w:style>
  <w:style w:type="paragraph" w:customStyle="1" w:styleId="Nadpiskapitoly">
    <w:name w:val="Nadpis kapitoly"/>
    <w:basedOn w:val="Nadpislnku"/>
    <w:next w:val="Textnormy"/>
    <w:rsid w:val="00297F0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297F0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297F03"/>
    <w:pPr>
      <w:spacing w:after="120"/>
      <w:jc w:val="both"/>
    </w:pPr>
  </w:style>
  <w:style w:type="paragraph" w:customStyle="1" w:styleId="1StrTrZn">
    <w:name w:val="1StrTrZn"/>
    <w:basedOn w:val="Textnormy"/>
    <w:rsid w:val="00297F0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297F03"/>
    <w:pPr>
      <w:spacing w:before="480"/>
    </w:pPr>
  </w:style>
  <w:style w:type="paragraph" w:customStyle="1" w:styleId="1StrNN-1-23">
    <w:name w:val="1StrNN-1-23"/>
    <w:basedOn w:val="Textnormy"/>
    <w:rsid w:val="00297F0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297F0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297F0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297F0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297F0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297F0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297F0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297F03"/>
    <w:pPr>
      <w:spacing w:before="0" w:after="120"/>
      <w:ind w:left="284" w:hanging="284"/>
    </w:pPr>
  </w:style>
  <w:style w:type="paragraph" w:styleId="Zhlav">
    <w:name w:val="header"/>
    <w:basedOn w:val="Textnormy"/>
    <w:link w:val="ZhlavChar"/>
    <w:rsid w:val="00297F03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297F0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297F03"/>
    <w:pPr>
      <w:spacing w:after="120"/>
    </w:pPr>
  </w:style>
  <w:style w:type="paragraph" w:styleId="Obsah2">
    <w:name w:val="toc 2"/>
    <w:basedOn w:val="Obsah1"/>
    <w:next w:val="Textnormy"/>
    <w:uiPriority w:val="39"/>
    <w:rsid w:val="00297F03"/>
  </w:style>
  <w:style w:type="paragraph" w:styleId="Obsah1">
    <w:name w:val="toc 1"/>
    <w:basedOn w:val="Textnormy"/>
    <w:next w:val="Textnormy"/>
    <w:uiPriority w:val="39"/>
    <w:rsid w:val="00297F0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297F03"/>
    <w:pPr>
      <w:numPr>
        <w:numId w:val="7"/>
      </w:numPr>
    </w:pPr>
  </w:style>
  <w:style w:type="paragraph" w:styleId="Obsah3">
    <w:name w:val="toc 3"/>
    <w:basedOn w:val="Obsah1"/>
    <w:next w:val="Textnormy"/>
    <w:rsid w:val="00297F03"/>
  </w:style>
  <w:style w:type="paragraph" w:styleId="Obsah4">
    <w:name w:val="toc 4"/>
    <w:basedOn w:val="Obsah1"/>
    <w:next w:val="Textnormy"/>
    <w:uiPriority w:val="39"/>
    <w:rsid w:val="00297F03"/>
  </w:style>
  <w:style w:type="paragraph" w:styleId="Obsah6">
    <w:name w:val="toc 6"/>
    <w:basedOn w:val="Obsah1"/>
    <w:next w:val="Textnormy"/>
    <w:rsid w:val="00297F03"/>
  </w:style>
  <w:style w:type="paragraph" w:styleId="Obsah7">
    <w:name w:val="toc 7"/>
    <w:basedOn w:val="Obsah1"/>
    <w:next w:val="Textnormy"/>
    <w:semiHidden/>
    <w:rsid w:val="00297F03"/>
  </w:style>
  <w:style w:type="paragraph" w:styleId="Obsah8">
    <w:name w:val="toc 8"/>
    <w:basedOn w:val="Obsah1"/>
    <w:next w:val="Textnormy"/>
    <w:semiHidden/>
    <w:rsid w:val="00297F03"/>
  </w:style>
  <w:style w:type="character" w:styleId="Znakapoznpodarou">
    <w:name w:val="footnote reference"/>
    <w:basedOn w:val="Standardnpsmoodstavce"/>
    <w:rsid w:val="00297F03"/>
    <w:rPr>
      <w:vertAlign w:val="superscript"/>
    </w:rPr>
  </w:style>
  <w:style w:type="paragraph" w:customStyle="1" w:styleId="ABCseznamCZ">
    <w:name w:val="ABC seznamCZ"/>
    <w:basedOn w:val="Textnormy"/>
    <w:rsid w:val="00297F0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297F0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297F0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297F03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297F0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link w:val="TextpoznpodarouChar"/>
    <w:rsid w:val="00297F0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297F03"/>
    <w:pPr>
      <w:ind w:left="1600"/>
    </w:pPr>
  </w:style>
  <w:style w:type="paragraph" w:customStyle="1" w:styleId="1Str1Rad">
    <w:name w:val="1Str1Rad"/>
    <w:basedOn w:val="Textnormy"/>
    <w:rsid w:val="00297F0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297F0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297F0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297F0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297F0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297F0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297F0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297F0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297F0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297F0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297F0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297F0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297F03"/>
    <w:pPr>
      <w:spacing w:before="300"/>
    </w:pPr>
  </w:style>
  <w:style w:type="paragraph" w:customStyle="1" w:styleId="1StrNN-X">
    <w:name w:val="1StrNN-X"/>
    <w:basedOn w:val="1StrNN-1-23"/>
    <w:rsid w:val="00297F0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297F0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297F03"/>
    <w:pPr>
      <w:spacing w:before="800"/>
    </w:pPr>
  </w:style>
  <w:style w:type="paragraph" w:customStyle="1" w:styleId="1StrNN-2-4">
    <w:name w:val="1StrNN-2-4"/>
    <w:basedOn w:val="1StrNN-1-23"/>
    <w:rsid w:val="00297F03"/>
  </w:style>
  <w:style w:type="paragraph" w:customStyle="1" w:styleId="1StrNN-3-4">
    <w:name w:val="1StrNN-3-4"/>
    <w:basedOn w:val="1StrNN-1-23"/>
    <w:rsid w:val="00297F03"/>
    <w:pPr>
      <w:spacing w:before="460"/>
    </w:pPr>
  </w:style>
  <w:style w:type="paragraph" w:customStyle="1" w:styleId="1StrNN-4-4">
    <w:name w:val="1StrNN-4-4"/>
    <w:basedOn w:val="1StrNN-1-23"/>
    <w:rsid w:val="00297F03"/>
    <w:pPr>
      <w:spacing w:before="340"/>
    </w:pPr>
  </w:style>
  <w:style w:type="paragraph" w:customStyle="1" w:styleId="ABCSeznamUS">
    <w:name w:val="ABC SeznamUS"/>
    <w:basedOn w:val="Textnormy"/>
    <w:rsid w:val="00297F0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297F0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297F03"/>
    <w:pPr>
      <w:jc w:val="left"/>
    </w:pPr>
  </w:style>
  <w:style w:type="paragraph" w:customStyle="1" w:styleId="1StrNN-4-3">
    <w:name w:val="1StrNN-4-3"/>
    <w:basedOn w:val="1StrNN-1-23"/>
    <w:rsid w:val="00297F03"/>
    <w:pPr>
      <w:spacing w:before="160"/>
    </w:pPr>
  </w:style>
  <w:style w:type="paragraph" w:customStyle="1" w:styleId="Upozornn">
    <w:name w:val="Upozornění"/>
    <w:basedOn w:val="Normln"/>
    <w:rsid w:val="00297F0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297F03"/>
  </w:style>
  <w:style w:type="character" w:styleId="Odkaznakoment">
    <w:name w:val="annotation reference"/>
    <w:basedOn w:val="Standardnpsmoodstavce"/>
    <w:unhideWhenUsed/>
    <w:rsid w:val="00297F03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297F03"/>
  </w:style>
  <w:style w:type="character" w:customStyle="1" w:styleId="TextkomenteChar">
    <w:name w:val="Text komentáře Char"/>
    <w:basedOn w:val="Standardnpsmoodstavce"/>
    <w:link w:val="Textkomente"/>
    <w:rsid w:val="00297F03"/>
  </w:style>
  <w:style w:type="paragraph" w:styleId="Textbubliny">
    <w:name w:val="Balloon Text"/>
    <w:basedOn w:val="Normln"/>
    <w:link w:val="TextbublinyChar"/>
    <w:rsid w:val="00297F03"/>
    <w:rPr>
      <w:rFonts w:ascii="Tahoma" w:hAnsi="Tahoma" w:cs="Tahoma"/>
      <w:sz w:val="16"/>
      <w:szCs w:val="16"/>
    </w:rPr>
  </w:style>
  <w:style w:type="character" w:customStyle="1" w:styleId="Nadpis1Char">
    <w:name w:val="Nadpis 1 Char"/>
    <w:link w:val="Nadpis1"/>
    <w:rsid w:val="00297F03"/>
    <w:rPr>
      <w:b/>
      <w:sz w:val="24"/>
    </w:rPr>
  </w:style>
  <w:style w:type="character" w:customStyle="1" w:styleId="TextnormyCharChar">
    <w:name w:val="Text normy Char Char"/>
    <w:semiHidden/>
    <w:rsid w:val="00297F03"/>
    <w:rPr>
      <w:rFonts w:ascii="Arial" w:hAnsi="Arial"/>
      <w:noProof w:val="0"/>
      <w:lang w:val="cs-CZ" w:eastAsia="cs-CZ" w:bidi="ar-SA"/>
    </w:rPr>
  </w:style>
  <w:style w:type="character" w:styleId="Hypertextovodkaz">
    <w:name w:val="Hyperlink"/>
    <w:unhideWhenUsed/>
    <w:rsid w:val="00297F03"/>
    <w:rPr>
      <w:color w:val="0000FF"/>
      <w:u w:val="single"/>
    </w:rPr>
  </w:style>
  <w:style w:type="table" w:styleId="Mkatabulky">
    <w:name w:val="Table Grid"/>
    <w:basedOn w:val="Normlntabulka"/>
    <w:rsid w:val="00297F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kladntextChar">
    <w:name w:val="Základní text Char"/>
    <w:basedOn w:val="Standardnpsmoodstavce"/>
    <w:link w:val="Zkladntext"/>
    <w:semiHidden/>
    <w:rsid w:val="00297F0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297F0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297F03"/>
    <w:rPr>
      <w:b/>
      <w:bCs/>
    </w:rPr>
  </w:style>
  <w:style w:type="character" w:customStyle="1" w:styleId="NadpislnkuChar">
    <w:name w:val="Nadpis článku Char"/>
    <w:link w:val="Nadpislnku"/>
    <w:rsid w:val="00297F03"/>
    <w:rPr>
      <w:b/>
    </w:rPr>
  </w:style>
  <w:style w:type="character" w:styleId="Sledovanodkaz">
    <w:name w:val="FollowedHyperlink"/>
    <w:basedOn w:val="Standardnpsmoodstavce"/>
    <w:semiHidden/>
    <w:unhideWhenUsed/>
    <w:rsid w:val="00297F03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297F0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297F03"/>
    <w:pPr>
      <w:jc w:val="center"/>
    </w:pPr>
  </w:style>
  <w:style w:type="character" w:customStyle="1" w:styleId="PoznmkaChar">
    <w:name w:val="Poznámka Char"/>
    <w:basedOn w:val="TextnormyChar1"/>
    <w:link w:val="Poznmka"/>
    <w:qFormat/>
    <w:rsid w:val="007C296C"/>
    <w:rPr>
      <w:sz w:val="18"/>
    </w:rPr>
  </w:style>
  <w:style w:type="character" w:styleId="Zstupntext">
    <w:name w:val="Placeholder Text"/>
    <w:basedOn w:val="Standardnpsmoodstavce"/>
    <w:uiPriority w:val="99"/>
    <w:semiHidden/>
    <w:rsid w:val="003E2929"/>
    <w:rPr>
      <w:color w:val="808080"/>
    </w:rPr>
  </w:style>
  <w:style w:type="paragraph" w:styleId="Normlnweb">
    <w:name w:val="Normal (Web)"/>
    <w:basedOn w:val="Normln"/>
    <w:uiPriority w:val="99"/>
    <w:semiHidden/>
    <w:unhideWhenUsed/>
    <w:rsid w:val="00E1505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viiyi">
    <w:name w:val="viiyi"/>
    <w:basedOn w:val="Standardnpsmoodstavce"/>
    <w:rsid w:val="007F0600"/>
  </w:style>
  <w:style w:type="character" w:customStyle="1" w:styleId="jlqj4b">
    <w:name w:val="jlqj4b"/>
    <w:basedOn w:val="Standardnpsmoodstavce"/>
    <w:rsid w:val="007F0600"/>
  </w:style>
  <w:style w:type="character" w:customStyle="1" w:styleId="material-icons-extended">
    <w:name w:val="material-icons-extended"/>
    <w:basedOn w:val="Standardnpsmoodstavce"/>
    <w:rsid w:val="00872640"/>
  </w:style>
  <w:style w:type="character" w:customStyle="1" w:styleId="Nadpis3Char">
    <w:name w:val="Nadpis 3 Char"/>
    <w:basedOn w:val="Standardnpsmoodstavce"/>
    <w:link w:val="Nadpis3"/>
    <w:rsid w:val="004722D1"/>
    <w:rPr>
      <w:b/>
    </w:rPr>
  </w:style>
  <w:style w:type="character" w:customStyle="1" w:styleId="Nadpis2Char">
    <w:name w:val="Nadpis 2 Char"/>
    <w:basedOn w:val="Standardnpsmoodstavce"/>
    <w:link w:val="Nadpis2"/>
    <w:rsid w:val="007E5A31"/>
    <w:rPr>
      <w:b/>
    </w:rPr>
  </w:style>
  <w:style w:type="character" w:customStyle="1" w:styleId="Nadpis4Char">
    <w:name w:val="Nadpis 4 Char"/>
    <w:basedOn w:val="Standardnpsmoodstavce"/>
    <w:link w:val="Nadpis4"/>
    <w:rsid w:val="007E5A31"/>
    <w:rPr>
      <w:b/>
    </w:rPr>
  </w:style>
  <w:style w:type="character" w:customStyle="1" w:styleId="Nadpis5Char">
    <w:name w:val="Nadpis 5 Char"/>
    <w:basedOn w:val="Standardnpsmoodstavce"/>
    <w:link w:val="Nadpis5"/>
    <w:rsid w:val="007E5A31"/>
    <w:rPr>
      <w:b/>
    </w:rPr>
  </w:style>
  <w:style w:type="character" w:customStyle="1" w:styleId="Nadpis6Char">
    <w:name w:val="Nadpis 6 Char"/>
    <w:basedOn w:val="Standardnpsmoodstavce"/>
    <w:link w:val="Nadpis6"/>
    <w:rsid w:val="007E5A31"/>
    <w:rPr>
      <w:b/>
    </w:rPr>
  </w:style>
  <w:style w:type="character" w:customStyle="1" w:styleId="Nadpis7Char">
    <w:name w:val="Nadpis 7 Char"/>
    <w:basedOn w:val="Standardnpsmoodstavce"/>
    <w:link w:val="Nadpis7"/>
    <w:rsid w:val="007E5A31"/>
    <w:rPr>
      <w:b/>
    </w:rPr>
  </w:style>
  <w:style w:type="character" w:customStyle="1" w:styleId="Nadpis8Char">
    <w:name w:val="Nadpis 8 Char"/>
    <w:basedOn w:val="Standardnpsmoodstavce"/>
    <w:link w:val="Nadpis8"/>
    <w:rsid w:val="007E5A31"/>
    <w:rPr>
      <w:b/>
    </w:rPr>
  </w:style>
  <w:style w:type="character" w:customStyle="1" w:styleId="Nadpis9Char">
    <w:name w:val="Nadpis 9 Char"/>
    <w:basedOn w:val="Standardnpsmoodstavce"/>
    <w:link w:val="Nadpis9"/>
    <w:rsid w:val="007E5A31"/>
    <w:rPr>
      <w:b/>
    </w:rPr>
  </w:style>
  <w:style w:type="character" w:customStyle="1" w:styleId="ZhlavChar">
    <w:name w:val="Záhlaví Char"/>
    <w:basedOn w:val="Standardnpsmoodstavce"/>
    <w:link w:val="Zhlav"/>
    <w:rsid w:val="007E5A31"/>
    <w:rPr>
      <w:sz w:val="18"/>
    </w:rPr>
  </w:style>
  <w:style w:type="character" w:customStyle="1" w:styleId="ZpatChar">
    <w:name w:val="Zápatí Char"/>
    <w:basedOn w:val="Standardnpsmoodstavce"/>
    <w:link w:val="Zpat"/>
    <w:rsid w:val="007E5A31"/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rsid w:val="007E5A31"/>
    <w:rPr>
      <w:sz w:val="18"/>
    </w:rPr>
  </w:style>
  <w:style w:type="character" w:customStyle="1" w:styleId="TextbublinyChar">
    <w:name w:val="Text bubliny Char"/>
    <w:basedOn w:val="Standardnpsmoodstavce"/>
    <w:link w:val="Textbubliny"/>
    <w:rsid w:val="001F320A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unhideWhenUsed/>
    <w:qFormat/>
    <w:rsid w:val="00624EBE"/>
    <w:pPr>
      <w:ind w:left="720"/>
      <w:contextualSpacing/>
    </w:pPr>
  </w:style>
  <w:style w:type="paragraph" w:customStyle="1" w:styleId="Tlotextu">
    <w:name w:val="Tělo textu"/>
    <w:basedOn w:val="Normln"/>
    <w:semiHidden/>
    <w:rsid w:val="00CB7D64"/>
    <w:pPr>
      <w:spacing w:after="120" w:line="276" w:lineRule="auto"/>
    </w:pPr>
  </w:style>
  <w:style w:type="character" w:customStyle="1" w:styleId="ListLabel3">
    <w:name w:val="ListLabel 3"/>
    <w:qFormat/>
    <w:rsid w:val="006279CE"/>
    <w:rPr>
      <w:rFonts w:cs="Times New Roman"/>
      <w:b w:val="0"/>
      <w:i w:val="0"/>
      <w:strike w:val="0"/>
      <w:dstrike w:val="0"/>
      <w:color w:val="000000"/>
      <w:position w:val="0"/>
      <w:sz w:val="22"/>
      <w:szCs w:val="22"/>
      <w:highlight w:val="white"/>
      <w:u w:val="none" w:color="000000"/>
      <w:vertAlign w:val="baseline"/>
    </w:rPr>
  </w:style>
  <w:style w:type="paragraph" w:customStyle="1" w:styleId="poznmka0">
    <w:name w:val="poznmka"/>
    <w:basedOn w:val="Normln"/>
    <w:rsid w:val="00715D1D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Revize">
    <w:name w:val="Revision"/>
    <w:hidden/>
    <w:uiPriority w:val="99"/>
    <w:semiHidden/>
    <w:rsid w:val="00EF52CF"/>
  </w:style>
  <w:style w:type="paragraph" w:customStyle="1" w:styleId="NadpisTabObr">
    <w:name w:val="NadpisTabObr"/>
    <w:basedOn w:val="Nadpislnku"/>
    <w:next w:val="Textnormy"/>
    <w:rsid w:val="001F320A"/>
    <w:pPr>
      <w:keepNext w:val="0"/>
      <w:jc w:val="center"/>
    </w:pPr>
  </w:style>
  <w:style w:type="character" w:customStyle="1" w:styleId="cf01">
    <w:name w:val="cf01"/>
    <w:basedOn w:val="Standardnpsmoodstavce"/>
    <w:rsid w:val="00297F0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2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09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44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13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65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969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985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29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731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9570689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54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11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85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020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24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1274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8580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8066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375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3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03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6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0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52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3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184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705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878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46044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461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169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2164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3730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7942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038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3854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9316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532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5624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1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6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49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5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69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2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60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464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93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5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0140731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60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917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238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751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067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8701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15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207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57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06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8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97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39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13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00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845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70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6867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66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439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199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227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334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023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4441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746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027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511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6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9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979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86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0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89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784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125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404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16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813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8351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679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9144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575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2367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025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681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40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74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77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3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47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0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62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79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82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005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11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2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947368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043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91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721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60791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151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5914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783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1009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822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4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6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8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88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54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0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63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5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3222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85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9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592559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89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0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0660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049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23795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789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1353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404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89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6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44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2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95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05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88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219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51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381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23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726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625113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51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811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206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47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412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12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5905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60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8481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1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5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1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05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9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86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864478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009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2217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185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472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2862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5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414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300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1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8750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894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75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42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927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3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72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41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47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258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52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371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912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23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1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920198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502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808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60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9511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16857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735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83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677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4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626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9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03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7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32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7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868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53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42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31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62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72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www.electropedia.org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lectropedia.org/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94CBFEC-DD9F-42E7-90B1-65F42266F381}">
  <we:reference id="wa104381909" version="2.1.0.0" store="en-US" storeType="OMEX"/>
  <we:alternateReferences>
    <we:reference id="WA104381909" version="2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486BD-3126-4855-96D6-34387ACE8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5</TotalTime>
  <Pages>5</Pages>
  <Words>618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4262</CharactersWithSpaces>
  <SharedDoc>false</SharedDoc>
  <HLinks>
    <vt:vector size="12" baseType="variant">
      <vt:variant>
        <vt:i4>6488174</vt:i4>
      </vt:variant>
      <vt:variant>
        <vt:i4>51</vt:i4>
      </vt:variant>
      <vt:variant>
        <vt:i4>0</vt:i4>
      </vt:variant>
      <vt:variant>
        <vt:i4>5</vt:i4>
      </vt:variant>
      <vt:variant>
        <vt:lpwstr>http://www.cenelec.eu/</vt:lpwstr>
      </vt:variant>
      <vt:variant>
        <vt:lpwstr/>
      </vt:variant>
      <vt:variant>
        <vt:i4>3473532</vt:i4>
      </vt:variant>
      <vt:variant>
        <vt:i4>0</vt:i4>
      </vt:variant>
      <vt:variant>
        <vt:i4>0</vt:i4>
      </vt:variant>
      <vt:variant>
        <vt:i4>5</vt:i4>
      </vt:variant>
      <vt:variant>
        <vt:lpwstr>http://webstore.iec.ch/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Jitka Machatá</dc:creator>
  <cp:keywords/>
  <dc:description/>
  <cp:lastModifiedBy>Koutská Miloslava</cp:lastModifiedBy>
  <cp:revision>5</cp:revision>
  <cp:lastPrinted>2021-12-07T12:51:00Z</cp:lastPrinted>
  <dcterms:created xsi:type="dcterms:W3CDTF">2024-09-17T10:41:00Z</dcterms:created>
  <dcterms:modified xsi:type="dcterms:W3CDTF">2025-02-04T08:48:00Z</dcterms:modified>
</cp:coreProperties>
</file>